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5174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8D8B00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Lehtisen asettelutaulukko"/>
      </w:tblPr>
      <w:tblGrid>
        <w:gridCol w:w="6805"/>
        <w:gridCol w:w="3402"/>
      </w:tblGrid>
      <w:tr w:rsidR="00EC0073" w:rsidRPr="00D004C9" w14:paraId="0644271F" w14:textId="77777777" w:rsidTr="00C62EF6">
        <w:trPr>
          <w:trHeight w:hRule="exact" w:val="15194"/>
          <w:tblHeader/>
        </w:trPr>
        <w:tc>
          <w:tcPr>
            <w:tcW w:w="6805" w:type="dxa"/>
            <w:tcBorders>
              <w:right w:val="single" w:sz="4" w:space="0" w:color="auto"/>
            </w:tcBorders>
            <w:tcMar>
              <w:top w:w="360" w:type="dxa"/>
              <w:left w:w="72" w:type="dxa"/>
              <w:right w:w="576" w:type="dxa"/>
            </w:tcMar>
          </w:tcPr>
          <w:p w14:paraId="30E576A9" w14:textId="77777777" w:rsidR="00DD4C6B" w:rsidRPr="00EF0230" w:rsidRDefault="00DD4C6B" w:rsidP="002119C6">
            <w:pPr>
              <w:spacing w:line="240" w:lineRule="auto"/>
              <w:rPr>
                <w:rFonts w:ascii="Tahoma" w:hAnsi="Tahoma" w:cs="Tahoma"/>
                <w:i/>
                <w:iCs/>
                <w:color w:val="7030A0"/>
                <w:sz w:val="36"/>
                <w:szCs w:val="36"/>
              </w:rPr>
            </w:pPr>
            <w:r w:rsidRPr="00EF0230">
              <w:rPr>
                <w:rFonts w:ascii="Tahoma" w:hAnsi="Tahoma" w:cs="Tahoma"/>
                <w:i/>
                <w:iCs/>
                <w:color w:val="7030A0"/>
                <w:sz w:val="36"/>
                <w:szCs w:val="36"/>
              </w:rPr>
              <w:t>Minna Canth-seminaari</w:t>
            </w:r>
          </w:p>
          <w:p w14:paraId="66DF72A8" w14:textId="2A238A3A" w:rsidR="00772F94" w:rsidRPr="00EF0230" w:rsidRDefault="00F37F7D" w:rsidP="002119C6">
            <w:pPr>
              <w:spacing w:line="240" w:lineRule="auto"/>
              <w:rPr>
                <w:rFonts w:ascii="Tahoma" w:hAnsi="Tahoma" w:cs="Tahoma"/>
                <w:b/>
                <w:bCs/>
                <w:i/>
                <w:iCs/>
                <w:color w:val="7030A0"/>
                <w:sz w:val="44"/>
                <w:szCs w:val="44"/>
              </w:rPr>
            </w:pPr>
            <w:r w:rsidRPr="00EF0230">
              <w:rPr>
                <w:rFonts w:ascii="Tahoma" w:hAnsi="Tahoma" w:cs="Tahoma"/>
                <w:b/>
                <w:bCs/>
                <w:i/>
                <w:iCs/>
                <w:color w:val="7030A0"/>
                <w:sz w:val="44"/>
                <w:szCs w:val="44"/>
              </w:rPr>
              <w:t>Hyvinvoiva nainen</w:t>
            </w:r>
          </w:p>
          <w:p w14:paraId="6C7941A0" w14:textId="2D8DD7E0" w:rsidR="00DD4C6B" w:rsidRPr="00D1170B" w:rsidRDefault="00F37F7D" w:rsidP="002119C6">
            <w:pPr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1170B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11.10.2026 </w:t>
            </w:r>
            <w:r w:rsidR="00EF6B3C" w:rsidRPr="00D1170B">
              <w:rPr>
                <w:rFonts w:ascii="Tahoma" w:hAnsi="Tahoma" w:cs="Tahoma"/>
                <w:b/>
                <w:bCs/>
                <w:sz w:val="24"/>
                <w:szCs w:val="24"/>
              </w:rPr>
              <w:t>klo 11</w:t>
            </w:r>
            <w:r w:rsidR="00DD4C6B" w:rsidRPr="00D1170B">
              <w:rPr>
                <w:rFonts w:ascii="Tahoma" w:hAnsi="Tahoma" w:cs="Tahoma"/>
                <w:b/>
                <w:bCs/>
                <w:sz w:val="24"/>
                <w:szCs w:val="24"/>
              </w:rPr>
              <w:t>-14</w:t>
            </w:r>
          </w:p>
          <w:p w14:paraId="4EDA9AF2" w14:textId="77777777" w:rsidR="00D1170B" w:rsidRDefault="00DD4C6B" w:rsidP="002119C6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EF0230">
              <w:rPr>
                <w:rFonts w:ascii="Tahoma" w:hAnsi="Tahoma" w:cs="Tahoma"/>
                <w:sz w:val="24"/>
                <w:szCs w:val="24"/>
              </w:rPr>
              <w:t xml:space="preserve">Aineen taidemuseo, Aineen sali, </w:t>
            </w:r>
            <w:r w:rsidR="00F37F7D" w:rsidRPr="00EF0230">
              <w:rPr>
                <w:rFonts w:ascii="Tahoma" w:hAnsi="Tahoma" w:cs="Tahoma"/>
                <w:sz w:val="24"/>
                <w:szCs w:val="24"/>
              </w:rPr>
              <w:t>Torikatu 2, Tornio</w:t>
            </w:r>
          </w:p>
          <w:p w14:paraId="7D16A914" w14:textId="77777777" w:rsidR="00D1170B" w:rsidRDefault="00D1170B" w:rsidP="002119C6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8499AF4" w14:textId="546B7DA2" w:rsidR="002119C6" w:rsidRPr="00EF0230" w:rsidRDefault="00D1170B" w:rsidP="002119C6">
            <w:pPr>
              <w:spacing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4"/>
                <w:szCs w:val="24"/>
              </w:rPr>
              <w:t>Ilmoittautuminen klo 10.00 alkaen</w:t>
            </w:r>
            <w:r w:rsidR="00C62EF6" w:rsidRPr="00EF0230">
              <w:rPr>
                <w:rFonts w:ascii="Tahoma" w:hAnsi="Tahoma" w:cs="Tahoma"/>
              </w:rPr>
              <w:br/>
            </w:r>
          </w:p>
          <w:p w14:paraId="72AD1080" w14:textId="71FEA804" w:rsidR="002119C6" w:rsidRPr="00EF0230" w:rsidRDefault="00D1170B" w:rsidP="002119C6">
            <w:pPr>
              <w:pStyle w:val="Normaali1"/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color w:val="7030A0"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7030A0"/>
                <w:sz w:val="36"/>
                <w:szCs w:val="36"/>
              </w:rPr>
              <w:t>Ohjelma</w:t>
            </w:r>
          </w:p>
          <w:p w14:paraId="7A1C14C1" w14:textId="2C592354" w:rsidR="008F18B8" w:rsidRPr="00EF0230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color w:val="7030A0"/>
                <w:sz w:val="36"/>
                <w:szCs w:val="36"/>
              </w:rPr>
              <w:br/>
            </w:r>
            <w:r w:rsidRPr="00EF0230">
              <w:rPr>
                <w:rFonts w:ascii="Tahoma" w:hAnsi="Tahoma" w:cs="Tahoma"/>
                <w:b/>
                <w:color w:val="7030A0"/>
              </w:rPr>
              <w:t>Musiikkiesitys</w:t>
            </w:r>
          </w:p>
          <w:p w14:paraId="22551A37" w14:textId="77777777" w:rsidR="008F18B8" w:rsidRPr="00EF0230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  <w:b/>
              </w:rPr>
            </w:pPr>
            <w:r w:rsidRPr="00EF0230">
              <w:rPr>
                <w:rFonts w:ascii="Tahoma" w:hAnsi="Tahoma" w:cs="Tahoma"/>
              </w:rPr>
              <w:t>Säkenöivä-kuoron ensemble</w:t>
            </w:r>
            <w:r w:rsidRPr="00EF0230">
              <w:rPr>
                <w:rFonts w:ascii="Tahoma" w:hAnsi="Tahoma" w:cs="Tahoma"/>
                <w:b/>
              </w:rPr>
              <w:t xml:space="preserve"> </w:t>
            </w:r>
          </w:p>
          <w:p w14:paraId="35DB6B40" w14:textId="47E46C28" w:rsidR="008F18B8" w:rsidRPr="00EF0230" w:rsidRDefault="002119C6" w:rsidP="002119C6">
            <w:pPr>
              <w:pStyle w:val="Normaali1"/>
              <w:spacing w:after="0" w:line="240" w:lineRule="auto"/>
              <w:rPr>
                <w:rFonts w:ascii="Tahoma" w:hAnsi="Tahoma" w:cs="Tahoma"/>
                <w:color w:val="7030A0"/>
              </w:rPr>
            </w:pPr>
            <w:r w:rsidRPr="00EF0230">
              <w:rPr>
                <w:rFonts w:ascii="Tahoma" w:hAnsi="Tahoma" w:cs="Tahoma"/>
                <w:b/>
              </w:rPr>
              <w:br/>
            </w:r>
            <w:r w:rsidR="008F18B8" w:rsidRPr="00EF0230">
              <w:rPr>
                <w:rFonts w:ascii="Tahoma" w:hAnsi="Tahoma" w:cs="Tahoma"/>
                <w:b/>
                <w:color w:val="7030A0"/>
              </w:rPr>
              <w:t>Tervetulo</w:t>
            </w:r>
            <w:r w:rsidR="00EB22E6" w:rsidRPr="00EF0230">
              <w:rPr>
                <w:rFonts w:ascii="Tahoma" w:hAnsi="Tahoma" w:cs="Tahoma"/>
                <w:b/>
                <w:color w:val="7030A0"/>
              </w:rPr>
              <w:t>sanat</w:t>
            </w:r>
          </w:p>
          <w:p w14:paraId="648315D0" w14:textId="13E8C905" w:rsidR="00D1170B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i/>
                <w:iCs/>
              </w:rPr>
              <w:t>Marja-Riitta Tervahauta</w:t>
            </w:r>
            <w:r w:rsidR="00EF0230">
              <w:rPr>
                <w:rFonts w:ascii="Tahoma" w:hAnsi="Tahoma" w:cs="Tahoma"/>
              </w:rPr>
              <w:t xml:space="preserve"> </w:t>
            </w:r>
          </w:p>
          <w:p w14:paraId="3DAE43BA" w14:textId="3F52BF56" w:rsidR="008F18B8" w:rsidRPr="00EF0230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</w:rPr>
              <w:t>Puheenjohtaja, Suomalaisen Naisliiton Tornion yhdistys</w:t>
            </w:r>
          </w:p>
          <w:p w14:paraId="6169095D" w14:textId="2DF2EE46" w:rsidR="008F18B8" w:rsidRPr="00EF0230" w:rsidRDefault="002119C6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b/>
              </w:rPr>
              <w:br/>
            </w:r>
            <w:r w:rsidR="008F18B8" w:rsidRPr="00EF0230">
              <w:rPr>
                <w:rFonts w:ascii="Tahoma" w:hAnsi="Tahoma" w:cs="Tahoma"/>
                <w:b/>
                <w:color w:val="7030A0"/>
              </w:rPr>
              <w:t>Tornion kaupungin tervehdys</w:t>
            </w:r>
          </w:p>
          <w:p w14:paraId="6745583B" w14:textId="6A56B14A" w:rsidR="00D1170B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i/>
                <w:iCs/>
              </w:rPr>
              <w:t>Jukka Kujala</w:t>
            </w:r>
            <w:r w:rsidR="00EF0230">
              <w:rPr>
                <w:rFonts w:ascii="Tahoma" w:hAnsi="Tahoma" w:cs="Tahoma"/>
              </w:rPr>
              <w:t xml:space="preserve"> </w:t>
            </w:r>
          </w:p>
          <w:p w14:paraId="159929FA" w14:textId="64749357" w:rsidR="008F18B8" w:rsidRPr="00EF0230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</w:rPr>
              <w:t>Kaupunginjohtaja, Tornion kaupunki</w:t>
            </w:r>
          </w:p>
          <w:p w14:paraId="2FEC1298" w14:textId="5BABCA92" w:rsidR="008F18B8" w:rsidRPr="00EF0230" w:rsidRDefault="002119C6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b/>
              </w:rPr>
              <w:br/>
            </w:r>
            <w:r w:rsidR="008F18B8" w:rsidRPr="00EF0230">
              <w:rPr>
                <w:rFonts w:ascii="Tahoma" w:hAnsi="Tahoma" w:cs="Tahoma"/>
                <w:b/>
                <w:color w:val="7030A0"/>
              </w:rPr>
              <w:t>Hyvinvointia taiteesta: vaikutuksia ja merkityksiä</w:t>
            </w:r>
          </w:p>
          <w:p w14:paraId="0F806524" w14:textId="7029AF54" w:rsidR="00D1170B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i/>
                <w:iCs/>
              </w:rPr>
              <w:t>Virpi Kanniainen</w:t>
            </w:r>
          </w:p>
          <w:p w14:paraId="0E922298" w14:textId="1ADC4644" w:rsidR="008F18B8" w:rsidRPr="00EF0230" w:rsidRDefault="00EF0230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8F18B8" w:rsidRPr="00EF0230">
              <w:rPr>
                <w:rFonts w:ascii="Tahoma" w:hAnsi="Tahoma" w:cs="Tahoma"/>
              </w:rPr>
              <w:t>useonjohtaja, Aineen taidemuseo</w:t>
            </w:r>
          </w:p>
          <w:p w14:paraId="0D5963FC" w14:textId="23D8C4FD" w:rsidR="008F18B8" w:rsidRPr="00EF0230" w:rsidRDefault="002119C6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b/>
              </w:rPr>
              <w:br/>
            </w:r>
            <w:r w:rsidR="008F18B8" w:rsidRPr="00EF0230">
              <w:rPr>
                <w:rFonts w:ascii="Tahoma" w:hAnsi="Tahoma" w:cs="Tahoma"/>
                <w:b/>
                <w:color w:val="7030A0"/>
              </w:rPr>
              <w:t>Kokemukselliset luontoympäristöt hyvinvoinnin ja osallisuuden tukena</w:t>
            </w:r>
          </w:p>
          <w:p w14:paraId="22DCC0AF" w14:textId="09D8D0CB" w:rsidR="00D1170B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i/>
                <w:iCs/>
              </w:rPr>
              <w:t>Varpu Wiens</w:t>
            </w:r>
            <w:r w:rsidR="00DD4C6B" w:rsidRPr="00EF0230">
              <w:rPr>
                <w:rFonts w:ascii="Tahoma" w:hAnsi="Tahoma" w:cs="Tahoma"/>
              </w:rPr>
              <w:t xml:space="preserve"> </w:t>
            </w:r>
          </w:p>
          <w:p w14:paraId="395D6E53" w14:textId="0A3809CD" w:rsidR="008F18B8" w:rsidRPr="00EF0230" w:rsidRDefault="00EF0230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</w:t>
            </w:r>
            <w:r w:rsidR="008F18B8" w:rsidRPr="00EF0230">
              <w:rPr>
                <w:rFonts w:ascii="Tahoma" w:hAnsi="Tahoma" w:cs="Tahoma"/>
              </w:rPr>
              <w:t>erveystieteiden tohtori</w:t>
            </w:r>
          </w:p>
          <w:p w14:paraId="6827B3A0" w14:textId="77777777" w:rsidR="00DD4C6B" w:rsidRPr="00EF0230" w:rsidRDefault="00DD4C6B" w:rsidP="00DD4C6B">
            <w:pPr>
              <w:pStyle w:val="Normaali1"/>
              <w:spacing w:after="0" w:line="240" w:lineRule="auto"/>
              <w:rPr>
                <w:rFonts w:ascii="Tahoma" w:hAnsi="Tahoma" w:cs="Tahoma"/>
                <w:b/>
                <w:color w:val="7030A0"/>
              </w:rPr>
            </w:pPr>
          </w:p>
          <w:p w14:paraId="5DC98AE2" w14:textId="77777777" w:rsidR="00AF0668" w:rsidRDefault="00DD4C6B" w:rsidP="00DD4C6B">
            <w:pPr>
              <w:pStyle w:val="Normaali1"/>
              <w:spacing w:after="0" w:line="240" w:lineRule="auto"/>
              <w:rPr>
                <w:rFonts w:ascii="Tahoma" w:hAnsi="Tahoma" w:cs="Tahoma"/>
                <w:b/>
                <w:color w:val="7030A0"/>
              </w:rPr>
            </w:pPr>
            <w:r w:rsidRPr="00EF0230">
              <w:rPr>
                <w:rFonts w:ascii="Tahoma" w:hAnsi="Tahoma" w:cs="Tahoma"/>
                <w:b/>
                <w:color w:val="7030A0"/>
              </w:rPr>
              <w:t>Jos Minna Canth eläisi tänään</w:t>
            </w:r>
          </w:p>
          <w:p w14:paraId="5F9D52ED" w14:textId="0285B04F" w:rsidR="00D1170B" w:rsidRDefault="00DD4C6B" w:rsidP="00DD4C6B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i/>
                <w:iCs/>
              </w:rPr>
              <w:t>Tiina Väkeväinen</w:t>
            </w:r>
            <w:r w:rsidR="00EF0230" w:rsidRPr="00EF0230">
              <w:rPr>
                <w:rFonts w:ascii="Tahoma" w:hAnsi="Tahoma" w:cs="Tahoma"/>
              </w:rPr>
              <w:t xml:space="preserve"> </w:t>
            </w:r>
          </w:p>
          <w:p w14:paraId="1E0903B8" w14:textId="5DCEBFB4" w:rsidR="00DD4C6B" w:rsidRPr="00EF0230" w:rsidRDefault="00EF0230" w:rsidP="00DD4C6B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</w:t>
            </w:r>
            <w:r w:rsidR="00DD4C6B" w:rsidRPr="00EF0230">
              <w:rPr>
                <w:rFonts w:ascii="Tahoma" w:hAnsi="Tahoma" w:cs="Tahoma"/>
              </w:rPr>
              <w:t>oomikko</w:t>
            </w:r>
          </w:p>
          <w:p w14:paraId="12623194" w14:textId="77777777" w:rsidR="00DD4C6B" w:rsidRPr="00EF0230" w:rsidRDefault="00DD4C6B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</w:p>
          <w:p w14:paraId="23DFCA7F" w14:textId="09E7F95B" w:rsidR="00DD4C6B" w:rsidRPr="00EF0230" w:rsidRDefault="00DD4C6B" w:rsidP="002119C6">
            <w:pPr>
              <w:pStyle w:val="Normaali1"/>
              <w:spacing w:after="0" w:line="240" w:lineRule="auto"/>
              <w:rPr>
                <w:rFonts w:ascii="Tahoma" w:hAnsi="Tahoma" w:cs="Tahoma"/>
                <w:b/>
                <w:bCs/>
                <w:color w:val="7030A0"/>
              </w:rPr>
            </w:pPr>
            <w:r w:rsidRPr="00EF0230">
              <w:rPr>
                <w:rFonts w:ascii="Tahoma" w:hAnsi="Tahoma" w:cs="Tahoma"/>
                <w:b/>
                <w:bCs/>
                <w:color w:val="7030A0"/>
              </w:rPr>
              <w:t>Lapin naiskirjailijat sodan ja jälleenrakentamisen kuvaajina</w:t>
            </w:r>
          </w:p>
          <w:p w14:paraId="12F57EE9" w14:textId="77777777" w:rsidR="00D1170B" w:rsidRDefault="00DD4C6B" w:rsidP="002119C6">
            <w:pPr>
              <w:pStyle w:val="Normaali1"/>
              <w:spacing w:after="0" w:line="240" w:lineRule="auto"/>
              <w:rPr>
                <w:rFonts w:ascii="Tahoma" w:hAnsi="Tahoma" w:cs="Tahoma"/>
                <w:i/>
                <w:iCs/>
              </w:rPr>
            </w:pPr>
            <w:r w:rsidRPr="00EF0230">
              <w:rPr>
                <w:rFonts w:ascii="Tahoma" w:hAnsi="Tahoma" w:cs="Tahoma"/>
                <w:i/>
                <w:iCs/>
              </w:rPr>
              <w:t>Virpi Vainio</w:t>
            </w:r>
            <w:r w:rsidR="00D1170B">
              <w:rPr>
                <w:rFonts w:ascii="Tahoma" w:hAnsi="Tahoma" w:cs="Tahoma"/>
                <w:i/>
                <w:iCs/>
              </w:rPr>
              <w:t xml:space="preserve"> </w:t>
            </w:r>
          </w:p>
          <w:p w14:paraId="14979EB5" w14:textId="7DD296F0" w:rsidR="00DD4C6B" w:rsidRPr="00EF0230" w:rsidRDefault="00EF0230" w:rsidP="002119C6">
            <w:pPr>
              <w:pStyle w:val="Normaali1"/>
              <w:spacing w:after="0" w:line="240" w:lineRule="auto"/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</w:rPr>
              <w:t>K</w:t>
            </w:r>
            <w:r w:rsidR="00DD4C6B" w:rsidRPr="00EF0230">
              <w:rPr>
                <w:rFonts w:ascii="Tahoma" w:hAnsi="Tahoma" w:cs="Tahoma"/>
              </w:rPr>
              <w:t>irjailija, kulttuurihistorian tutkija</w:t>
            </w:r>
          </w:p>
          <w:p w14:paraId="505E2D55" w14:textId="4E09DEA6" w:rsidR="008F18B8" w:rsidRPr="00EF0230" w:rsidRDefault="002119C6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b/>
              </w:rPr>
              <w:br/>
            </w:r>
            <w:r w:rsidR="008F18B8" w:rsidRPr="00EF0230">
              <w:rPr>
                <w:rFonts w:ascii="Tahoma" w:hAnsi="Tahoma" w:cs="Tahoma"/>
                <w:b/>
                <w:color w:val="7030A0"/>
              </w:rPr>
              <w:t>Tarinoita Naisten äänestä</w:t>
            </w:r>
          </w:p>
          <w:p w14:paraId="47FE0526" w14:textId="77777777" w:rsidR="008F18B8" w:rsidRPr="00EF0230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</w:rPr>
              <w:t>Suomalaisen Naisliiton Tornion yhdistys</w:t>
            </w:r>
          </w:p>
          <w:p w14:paraId="77185286" w14:textId="6BAF5DBE" w:rsidR="008F18B8" w:rsidRPr="00EF0230" w:rsidRDefault="002119C6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b/>
              </w:rPr>
              <w:br/>
            </w:r>
            <w:r w:rsidR="008F18B8" w:rsidRPr="00EF0230">
              <w:rPr>
                <w:rFonts w:ascii="Tahoma" w:hAnsi="Tahoma" w:cs="Tahoma"/>
                <w:b/>
                <w:color w:val="7030A0"/>
              </w:rPr>
              <w:t>Seminaarin yhteenveto ja loppusanat</w:t>
            </w:r>
          </w:p>
          <w:p w14:paraId="6983443C" w14:textId="77777777" w:rsidR="00D1170B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  <w:i/>
                <w:iCs/>
              </w:rPr>
              <w:t>Nuppu Rouhiainen</w:t>
            </w:r>
            <w:r w:rsidR="00EF0230">
              <w:rPr>
                <w:rFonts w:ascii="Tahoma" w:hAnsi="Tahoma" w:cs="Tahoma"/>
              </w:rPr>
              <w:t xml:space="preserve"> </w:t>
            </w:r>
          </w:p>
          <w:p w14:paraId="7B22E912" w14:textId="2EC8D43F" w:rsidR="008F18B8" w:rsidRPr="00EF0230" w:rsidRDefault="008F18B8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EF0230">
              <w:rPr>
                <w:rFonts w:ascii="Tahoma" w:hAnsi="Tahoma" w:cs="Tahoma"/>
              </w:rPr>
              <w:t>Puheenjohtaja, Suomalainen Naisliitto</w:t>
            </w:r>
          </w:p>
          <w:p w14:paraId="36505006" w14:textId="05544444" w:rsidR="00EC0073" w:rsidRPr="008F18B8" w:rsidRDefault="00EC0073" w:rsidP="002119C6">
            <w:pPr>
              <w:pStyle w:val="Tapahtumanotsikko"/>
              <w:spacing w:before="0" w:line="240" w:lineRule="auto"/>
              <w:rPr>
                <w:rFonts w:ascii="Tahoma" w:hAnsi="Tahoma" w:cs="Tahoma"/>
                <w:color w:val="7030A0"/>
                <w:sz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360" w:type="dxa"/>
              <w:left w:w="360" w:type="dxa"/>
              <w:right w:w="72" w:type="dxa"/>
            </w:tcMar>
          </w:tcPr>
          <w:p w14:paraId="1B0F9174" w14:textId="2679B3E2" w:rsidR="000E73B3" w:rsidRDefault="006367E9" w:rsidP="002119C6">
            <w:pPr>
              <w:pStyle w:val="Tapahtumanotsikko"/>
              <w:spacing w:before="0" w:line="240" w:lineRule="auto"/>
            </w:pPr>
            <w:r w:rsidRPr="006367E9">
              <w:rPr>
                <w:noProof/>
              </w:rPr>
              <w:drawing>
                <wp:inline distT="0" distB="0" distL="0" distR="0" wp14:anchorId="454FA69E" wp14:editId="6A513175">
                  <wp:extent cx="1181100" cy="1181100"/>
                  <wp:effectExtent l="0" t="0" r="0" b="0"/>
                  <wp:docPr id="1662068513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4FB1E" w14:textId="77777777" w:rsidR="004F0F1C" w:rsidRDefault="004F0F1C" w:rsidP="002119C6">
            <w:pPr>
              <w:spacing w:line="240" w:lineRule="auto"/>
            </w:pPr>
          </w:p>
          <w:p w14:paraId="7985AD1F" w14:textId="4DC795C4" w:rsidR="006367E9" w:rsidRPr="00C62EF6" w:rsidRDefault="006367E9" w:rsidP="002119C6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</w:pPr>
            <w:r w:rsidRPr="00C62EF6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 xml:space="preserve">Minna </w:t>
            </w:r>
            <w:r w:rsidR="004F0F1C" w:rsidRPr="00C62EF6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Canth</w:t>
            </w:r>
            <w:r w:rsidRPr="00C62EF6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 xml:space="preserve"> </w:t>
            </w:r>
            <w:r w:rsidRPr="00C62EF6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br/>
              <w:t>-seminaari</w:t>
            </w:r>
          </w:p>
          <w:p w14:paraId="697D77F8" w14:textId="34B56B3B" w:rsidR="004F0F1C" w:rsidRDefault="006367E9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6367E9">
              <w:rPr>
                <w:rFonts w:ascii="Tahoma" w:hAnsi="Tahoma" w:cs="Tahoma"/>
              </w:rPr>
              <w:t>osallistumismaksu</w:t>
            </w:r>
            <w:r w:rsidR="00AF0668">
              <w:rPr>
                <w:rFonts w:ascii="Tahoma" w:hAnsi="Tahoma" w:cs="Tahoma"/>
              </w:rPr>
              <w:t xml:space="preserve"> </w:t>
            </w:r>
            <w:r w:rsidR="00EC5770">
              <w:rPr>
                <w:rFonts w:ascii="Tahoma" w:hAnsi="Tahoma" w:cs="Tahoma"/>
              </w:rPr>
              <w:t xml:space="preserve">20€ </w:t>
            </w:r>
            <w:r w:rsidR="004F0F1C">
              <w:rPr>
                <w:rFonts w:ascii="Tahoma" w:hAnsi="Tahoma" w:cs="Tahoma"/>
              </w:rPr>
              <w:t>sisältää seminaarin jälkeen</w:t>
            </w:r>
            <w:r w:rsidR="004F0F1C">
              <w:rPr>
                <w:rFonts w:ascii="Tahoma" w:hAnsi="Tahoma" w:cs="Tahoma"/>
              </w:rPr>
              <w:br/>
              <w:t>kahvitarjoilun</w:t>
            </w:r>
            <w:r w:rsidR="004F0F1C">
              <w:rPr>
                <w:rFonts w:ascii="Tahoma" w:hAnsi="Tahoma" w:cs="Tahoma"/>
              </w:rPr>
              <w:br/>
              <w:t>Aineen taidemuseon kahviossa.</w:t>
            </w:r>
            <w:r w:rsidR="004F0F1C">
              <w:rPr>
                <w:rFonts w:ascii="Tahoma" w:hAnsi="Tahoma" w:cs="Tahoma"/>
              </w:rPr>
              <w:br/>
            </w:r>
            <w:r w:rsidR="004F0F1C">
              <w:rPr>
                <w:rFonts w:ascii="Tahoma" w:hAnsi="Tahoma" w:cs="Tahoma"/>
              </w:rPr>
              <w:br/>
            </w:r>
            <w:r w:rsidR="004F0F1C" w:rsidRPr="00FA02DF">
              <w:rPr>
                <w:rFonts w:ascii="Tahoma" w:hAnsi="Tahoma" w:cs="Tahoma"/>
                <w:i/>
                <w:iCs/>
              </w:rPr>
              <w:t>Ennen seminaaria</w:t>
            </w:r>
            <w:r w:rsidR="004F0F1C" w:rsidRPr="00077655">
              <w:rPr>
                <w:sz w:val="20"/>
                <w:szCs w:val="20"/>
              </w:rPr>
              <w:t xml:space="preserve"> </w:t>
            </w:r>
            <w:r w:rsidR="00EF6B3C">
              <w:rPr>
                <w:sz w:val="20"/>
                <w:szCs w:val="20"/>
              </w:rPr>
              <w:br/>
            </w:r>
            <w:r w:rsidR="004F0F1C" w:rsidRPr="004F0F1C">
              <w:rPr>
                <w:rFonts w:ascii="Tahoma" w:hAnsi="Tahoma" w:cs="Tahoma"/>
              </w:rPr>
              <w:t xml:space="preserve">on mahdollista osallistua </w:t>
            </w:r>
            <w:r w:rsidR="004F0F1C" w:rsidRPr="00EF6B3C">
              <w:rPr>
                <w:rFonts w:ascii="Tahoma" w:hAnsi="Tahoma" w:cs="Tahoma"/>
                <w:i/>
                <w:iCs/>
                <w:color w:val="7030A0"/>
              </w:rPr>
              <w:t xml:space="preserve">Aineen </w:t>
            </w:r>
            <w:r w:rsidR="00AF0668">
              <w:rPr>
                <w:rFonts w:ascii="Tahoma" w:hAnsi="Tahoma" w:cs="Tahoma"/>
                <w:i/>
                <w:iCs/>
                <w:color w:val="7030A0"/>
              </w:rPr>
              <w:t>t</w:t>
            </w:r>
            <w:r w:rsidR="004F0F1C" w:rsidRPr="00EF6B3C">
              <w:rPr>
                <w:rFonts w:ascii="Tahoma" w:hAnsi="Tahoma" w:cs="Tahoma"/>
                <w:i/>
                <w:iCs/>
                <w:color w:val="7030A0"/>
              </w:rPr>
              <w:t>aidemuseon näyttelyihin</w:t>
            </w:r>
            <w:r w:rsidR="004F0F1C" w:rsidRPr="004F0F1C">
              <w:rPr>
                <w:rFonts w:ascii="Tahoma" w:hAnsi="Tahoma" w:cs="Tahoma"/>
              </w:rPr>
              <w:t xml:space="preserve"> klo 10</w:t>
            </w:r>
            <w:r w:rsidR="00523E9E">
              <w:rPr>
                <w:rFonts w:ascii="Tahoma" w:hAnsi="Tahoma" w:cs="Tahoma"/>
              </w:rPr>
              <w:t>.15</w:t>
            </w:r>
            <w:r w:rsidR="004F0F1C" w:rsidRPr="004F0F1C">
              <w:rPr>
                <w:rFonts w:ascii="Tahoma" w:hAnsi="Tahoma" w:cs="Tahoma"/>
              </w:rPr>
              <w:t xml:space="preserve"> alkaen. Esittelijänä amanuenssi </w:t>
            </w:r>
            <w:r w:rsidR="004F0F1C" w:rsidRPr="002119C6">
              <w:rPr>
                <w:rFonts w:ascii="Tahoma" w:hAnsi="Tahoma" w:cs="Tahoma"/>
                <w:i/>
                <w:iCs/>
              </w:rPr>
              <w:t>Amanda Hakoköngäs</w:t>
            </w:r>
            <w:r w:rsidR="004F0F1C" w:rsidRPr="004F0F1C">
              <w:rPr>
                <w:rFonts w:ascii="Tahoma" w:hAnsi="Tahoma" w:cs="Tahoma"/>
              </w:rPr>
              <w:t xml:space="preserve">. </w:t>
            </w:r>
            <w:r w:rsidR="00EF6B3C">
              <w:rPr>
                <w:rFonts w:ascii="Tahoma" w:hAnsi="Tahoma" w:cs="Tahoma"/>
              </w:rPr>
              <w:br/>
              <w:t xml:space="preserve">- </w:t>
            </w:r>
            <w:r w:rsidR="004F0F1C" w:rsidRPr="004F0F1C">
              <w:rPr>
                <w:rFonts w:ascii="Tahoma" w:hAnsi="Tahoma" w:cs="Tahoma"/>
              </w:rPr>
              <w:t>sisäänpääsy 5</w:t>
            </w:r>
            <w:r w:rsidR="00EF6B3C">
              <w:rPr>
                <w:rFonts w:ascii="Tahoma" w:hAnsi="Tahoma" w:cs="Tahoma"/>
              </w:rPr>
              <w:t xml:space="preserve"> </w:t>
            </w:r>
            <w:r w:rsidR="004F0F1C" w:rsidRPr="004F0F1C">
              <w:rPr>
                <w:rFonts w:ascii="Tahoma" w:hAnsi="Tahoma" w:cs="Tahoma"/>
              </w:rPr>
              <w:t>€</w:t>
            </w:r>
            <w:r w:rsidR="00EF6B3C">
              <w:rPr>
                <w:rFonts w:ascii="Tahoma" w:hAnsi="Tahoma" w:cs="Tahoma"/>
              </w:rPr>
              <w:t xml:space="preserve"> tai</w:t>
            </w:r>
            <w:r w:rsidR="004F0F1C" w:rsidRPr="004F0F1C">
              <w:rPr>
                <w:rFonts w:ascii="Tahoma" w:hAnsi="Tahoma" w:cs="Tahoma"/>
              </w:rPr>
              <w:t xml:space="preserve"> Museokortti</w:t>
            </w:r>
            <w:r w:rsidR="00EF6B3C">
              <w:rPr>
                <w:rFonts w:ascii="Tahoma" w:hAnsi="Tahoma" w:cs="Tahoma"/>
              </w:rPr>
              <w:t xml:space="preserve"> </w:t>
            </w:r>
          </w:p>
          <w:p w14:paraId="70CBDF1C" w14:textId="77777777" w:rsidR="002119C6" w:rsidRPr="00077655" w:rsidRDefault="002119C6" w:rsidP="002119C6">
            <w:pPr>
              <w:pStyle w:val="Normaali1"/>
              <w:spacing w:after="0" w:line="240" w:lineRule="auto"/>
              <w:rPr>
                <w:sz w:val="20"/>
                <w:szCs w:val="20"/>
              </w:rPr>
            </w:pPr>
          </w:p>
          <w:p w14:paraId="0D704A53" w14:textId="1B8B4FBC" w:rsidR="004F0F1C" w:rsidRDefault="004F0F1C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FA02DF">
              <w:rPr>
                <w:rFonts w:ascii="Tahoma" w:hAnsi="Tahoma" w:cs="Tahoma"/>
                <w:i/>
                <w:iCs/>
              </w:rPr>
              <w:t>Lisäksi on mahdollista</w:t>
            </w:r>
            <w:r w:rsidRPr="00EF6B3C">
              <w:rPr>
                <w:rFonts w:ascii="Tahoma" w:hAnsi="Tahoma" w:cs="Tahoma"/>
              </w:rPr>
              <w:t xml:space="preserve"> </w:t>
            </w:r>
            <w:r w:rsidR="008F18B8">
              <w:rPr>
                <w:rFonts w:ascii="Tahoma" w:hAnsi="Tahoma" w:cs="Tahoma"/>
              </w:rPr>
              <w:t xml:space="preserve">(seminaarin jälkeen) </w:t>
            </w:r>
            <w:r w:rsidRPr="00EF6B3C">
              <w:rPr>
                <w:rFonts w:ascii="Tahoma" w:hAnsi="Tahoma" w:cs="Tahoma"/>
              </w:rPr>
              <w:t xml:space="preserve">tutustua samassa pihapiirissä olevaan </w:t>
            </w:r>
            <w:r w:rsidRPr="00EF6B3C">
              <w:rPr>
                <w:rFonts w:ascii="Tahoma" w:hAnsi="Tahoma" w:cs="Tahoma"/>
                <w:i/>
                <w:iCs/>
                <w:color w:val="7030A0"/>
              </w:rPr>
              <w:t>Tornionlaakson museoon</w:t>
            </w:r>
            <w:r w:rsidR="00EF6B3C">
              <w:rPr>
                <w:rFonts w:ascii="Tahoma" w:hAnsi="Tahoma" w:cs="Tahoma"/>
              </w:rPr>
              <w:t>,</w:t>
            </w:r>
            <w:r w:rsidR="00EF6B3C">
              <w:rPr>
                <w:rFonts w:ascii="Tahoma" w:hAnsi="Tahoma" w:cs="Tahoma"/>
              </w:rPr>
              <w:br/>
              <w:t>avoinna</w:t>
            </w:r>
            <w:r w:rsidR="008F18B8">
              <w:rPr>
                <w:rFonts w:ascii="Tahoma" w:hAnsi="Tahoma" w:cs="Tahoma"/>
              </w:rPr>
              <w:t xml:space="preserve"> su</w:t>
            </w:r>
            <w:r w:rsidR="00EF6B3C">
              <w:rPr>
                <w:rFonts w:ascii="Tahoma" w:hAnsi="Tahoma" w:cs="Tahoma"/>
              </w:rPr>
              <w:t xml:space="preserve"> </w:t>
            </w:r>
            <w:r w:rsidR="008F18B8">
              <w:rPr>
                <w:rFonts w:ascii="Tahoma" w:hAnsi="Tahoma" w:cs="Tahoma"/>
              </w:rPr>
              <w:t xml:space="preserve">klo 11–15 </w:t>
            </w:r>
            <w:r w:rsidRPr="00EF6B3C">
              <w:rPr>
                <w:rFonts w:ascii="Tahoma" w:hAnsi="Tahoma" w:cs="Tahoma"/>
              </w:rPr>
              <w:t xml:space="preserve"> </w:t>
            </w:r>
            <w:r w:rsidR="00EF6B3C">
              <w:rPr>
                <w:rFonts w:ascii="Tahoma" w:hAnsi="Tahoma" w:cs="Tahoma"/>
              </w:rPr>
              <w:br/>
              <w:t xml:space="preserve">- </w:t>
            </w:r>
            <w:r w:rsidRPr="00EF6B3C">
              <w:rPr>
                <w:rFonts w:ascii="Tahoma" w:hAnsi="Tahoma" w:cs="Tahoma"/>
              </w:rPr>
              <w:t>sisäänpääsy 5</w:t>
            </w:r>
            <w:r w:rsidR="008F18B8">
              <w:rPr>
                <w:rFonts w:ascii="Tahoma" w:hAnsi="Tahoma" w:cs="Tahoma"/>
              </w:rPr>
              <w:t xml:space="preserve"> </w:t>
            </w:r>
            <w:r w:rsidRPr="00EF6B3C">
              <w:rPr>
                <w:rFonts w:ascii="Tahoma" w:hAnsi="Tahoma" w:cs="Tahoma"/>
              </w:rPr>
              <w:t>€</w:t>
            </w:r>
            <w:r w:rsidR="00EF6B3C">
              <w:rPr>
                <w:rFonts w:ascii="Tahoma" w:hAnsi="Tahoma" w:cs="Tahoma"/>
              </w:rPr>
              <w:t xml:space="preserve"> tai</w:t>
            </w:r>
            <w:r w:rsidRPr="00EF6B3C">
              <w:rPr>
                <w:rFonts w:ascii="Tahoma" w:hAnsi="Tahoma" w:cs="Tahoma"/>
              </w:rPr>
              <w:t xml:space="preserve"> </w:t>
            </w:r>
            <w:r w:rsidR="00EF6B3C">
              <w:rPr>
                <w:rFonts w:ascii="Tahoma" w:hAnsi="Tahoma" w:cs="Tahoma"/>
              </w:rPr>
              <w:t>M</w:t>
            </w:r>
            <w:r w:rsidRPr="00EF6B3C">
              <w:rPr>
                <w:rFonts w:ascii="Tahoma" w:hAnsi="Tahoma" w:cs="Tahoma"/>
              </w:rPr>
              <w:t>useokortti</w:t>
            </w:r>
          </w:p>
          <w:p w14:paraId="1FB15C88" w14:textId="77777777" w:rsidR="00DC28F5" w:rsidRDefault="00DC28F5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</w:p>
          <w:p w14:paraId="08501E94" w14:textId="7834DAE0" w:rsidR="002119C6" w:rsidRDefault="00345632" w:rsidP="002119C6">
            <w:pPr>
              <w:pStyle w:val="Normaali1"/>
              <w:spacing w:after="0" w:line="240" w:lineRule="auto"/>
              <w:rPr>
                <w:rFonts w:ascii="Tahoma" w:hAnsi="Tahoma" w:cs="Tahoma"/>
              </w:rPr>
            </w:pPr>
            <w:r w:rsidRPr="00DC28F5">
              <w:rPr>
                <w:rFonts w:ascii="Tahoma" w:hAnsi="Tahoma" w:cs="Tahoma"/>
                <w:noProof/>
              </w:rPr>
              <w:drawing>
                <wp:inline distT="0" distB="0" distL="0" distR="0" wp14:anchorId="1EBDA8E8" wp14:editId="6D05848D">
                  <wp:extent cx="1885950" cy="751840"/>
                  <wp:effectExtent l="0" t="0" r="0" b="0"/>
                  <wp:docPr id="387297690" name="Kuv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36FE96" w14:textId="29735DFB" w:rsidR="002119C6" w:rsidRPr="005A7418" w:rsidRDefault="00E503B7" w:rsidP="002119C6">
            <w:pPr>
              <w:pStyle w:val="Normaali1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E6D13">
              <w:rPr>
                <w:rFonts w:ascii="Tahoma" w:hAnsi="Tahoma" w:cs="Tahoma"/>
                <w:sz w:val="18"/>
                <w:szCs w:val="18"/>
              </w:rPr>
              <w:t>Teija ja Pekka Iso</w:t>
            </w:r>
            <w:r w:rsidR="00275427" w:rsidRPr="009E6D13">
              <w:rPr>
                <w:rFonts w:ascii="Tahoma" w:hAnsi="Tahoma" w:cs="Tahoma"/>
                <w:sz w:val="18"/>
                <w:szCs w:val="18"/>
              </w:rPr>
              <w:t>rättyä</w:t>
            </w:r>
            <w:r w:rsidR="009E6D13" w:rsidRPr="009E6D13">
              <w:rPr>
                <w:rFonts w:ascii="Tahoma" w:hAnsi="Tahoma" w:cs="Tahoma"/>
                <w:sz w:val="18"/>
                <w:szCs w:val="18"/>
              </w:rPr>
              <w:t xml:space="preserve">n </w:t>
            </w:r>
            <w:r w:rsidR="009E6D13" w:rsidRPr="009E6D13">
              <w:rPr>
                <w:rFonts w:ascii="Tahoma" w:hAnsi="Tahoma" w:cs="Tahoma"/>
                <w:sz w:val="18"/>
                <w:szCs w:val="18"/>
              </w:rPr>
              <w:br/>
              <w:t>Kojamo-veistos</w:t>
            </w:r>
            <w:r w:rsidR="00275427" w:rsidRPr="009E6D13">
              <w:rPr>
                <w:rFonts w:ascii="Tahoma" w:hAnsi="Tahoma" w:cs="Tahoma"/>
                <w:sz w:val="18"/>
                <w:szCs w:val="18"/>
              </w:rPr>
              <w:t xml:space="preserve"> ja tulviva </w:t>
            </w:r>
            <w:r w:rsidR="00005440">
              <w:rPr>
                <w:rFonts w:ascii="Tahoma" w:hAnsi="Tahoma" w:cs="Tahoma"/>
                <w:sz w:val="18"/>
                <w:szCs w:val="18"/>
              </w:rPr>
              <w:t>T</w:t>
            </w:r>
            <w:r w:rsidR="00275427" w:rsidRPr="009E6D13">
              <w:rPr>
                <w:rFonts w:ascii="Tahoma" w:hAnsi="Tahoma" w:cs="Tahoma"/>
                <w:sz w:val="18"/>
                <w:szCs w:val="18"/>
              </w:rPr>
              <w:t>ornionjoki</w:t>
            </w:r>
            <w:r w:rsidR="003079BC">
              <w:rPr>
                <w:rFonts w:ascii="Tahoma" w:hAnsi="Tahoma" w:cs="Tahoma"/>
                <w:sz w:val="20"/>
                <w:szCs w:val="20"/>
              </w:rPr>
              <w:br/>
            </w:r>
            <w:r w:rsidR="001908AB">
              <w:rPr>
                <w:rFonts w:ascii="Tahoma" w:hAnsi="Tahoma" w:cs="Tahoma"/>
                <w:sz w:val="18"/>
                <w:szCs w:val="18"/>
              </w:rPr>
              <w:t>/k</w:t>
            </w:r>
            <w:r w:rsidR="003079BC" w:rsidRPr="003079BC">
              <w:rPr>
                <w:rFonts w:ascii="Tahoma" w:hAnsi="Tahoma" w:cs="Tahoma"/>
                <w:sz w:val="18"/>
                <w:szCs w:val="18"/>
              </w:rPr>
              <w:t>uva K. Lauri.</w:t>
            </w:r>
            <w:r w:rsidR="00DC28F5" w:rsidRPr="005A741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C28F5" w:rsidRPr="005A7418"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6935B0EE" w14:textId="487A2793" w:rsidR="00B72ABB" w:rsidRPr="00B72ABB" w:rsidRDefault="00B72ABB" w:rsidP="00B72ABB">
            <w:pPr>
              <w:spacing w:line="240" w:lineRule="auto"/>
              <w:rPr>
                <w:rFonts w:ascii="Tahoma" w:hAnsi="Tahoma" w:cs="Tahoma"/>
              </w:rPr>
            </w:pPr>
            <w:r w:rsidRPr="00B72ABB">
              <w:rPr>
                <w:rFonts w:ascii="Tahoma" w:hAnsi="Tahoma" w:cs="Tahoma"/>
                <w:noProof/>
              </w:rPr>
              <w:drawing>
                <wp:inline distT="0" distB="0" distL="0" distR="0" wp14:anchorId="35C1DC85" wp14:editId="67977CCB">
                  <wp:extent cx="1589405" cy="1219079"/>
                  <wp:effectExtent l="0" t="0" r="0" b="635"/>
                  <wp:docPr id="738179706" name="Kuv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910" cy="1234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20E432" w14:textId="09A36D5D" w:rsidR="008F18B8" w:rsidRPr="009064E6" w:rsidRDefault="00B72ABB" w:rsidP="002119C6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 xml:space="preserve">    </w:t>
            </w:r>
            <w:r w:rsidR="00DC28F5">
              <w:rPr>
                <w:rFonts w:ascii="Tahoma" w:hAnsi="Tahoma" w:cs="Tahoma"/>
              </w:rPr>
              <w:t xml:space="preserve">  </w:t>
            </w:r>
            <w:hyperlink r:id="rId13" w:history="1">
              <w:r w:rsidR="002A1951" w:rsidRPr="00C001D6">
                <w:rPr>
                  <w:rStyle w:val="Hyperlinkki"/>
                  <w:rFonts w:ascii="Tahoma" w:hAnsi="Tahoma" w:cs="Tahoma"/>
                  <w:sz w:val="20"/>
                  <w:szCs w:val="20"/>
                </w:rPr>
                <w:t>www.naistenaani.fi</w:t>
              </w:r>
            </w:hyperlink>
            <w:r w:rsidR="002A1951" w:rsidRPr="00C001D6">
              <w:rPr>
                <w:rFonts w:ascii="Tahoma" w:hAnsi="Tahoma" w:cs="Tahoma"/>
                <w:sz w:val="20"/>
                <w:szCs w:val="20"/>
              </w:rPr>
              <w:br/>
            </w:r>
            <w:r w:rsidR="003B42B4" w:rsidRPr="009064E6">
              <w:rPr>
                <w:rFonts w:ascii="Tahoma" w:hAnsi="Tahoma" w:cs="Tahoma"/>
                <w:sz w:val="18"/>
                <w:szCs w:val="18"/>
              </w:rPr>
              <w:t>Kuvassa keskellä Lucina Hagman, jonka</w:t>
            </w:r>
            <w:r w:rsidR="00534F49" w:rsidRPr="009064E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1578D">
              <w:rPr>
                <w:rFonts w:ascii="Tahoma" w:hAnsi="Tahoma" w:cs="Tahoma"/>
                <w:sz w:val="18"/>
                <w:szCs w:val="18"/>
              </w:rPr>
              <w:t>Sofia</w:t>
            </w:r>
            <w:r w:rsidR="00154947">
              <w:rPr>
                <w:rFonts w:ascii="Tahoma" w:hAnsi="Tahoma" w:cs="Tahoma"/>
                <w:sz w:val="18"/>
                <w:szCs w:val="18"/>
              </w:rPr>
              <w:t>-</w:t>
            </w:r>
            <w:r w:rsidR="00534F49" w:rsidRPr="009064E6">
              <w:rPr>
                <w:rFonts w:ascii="Tahoma" w:hAnsi="Tahoma" w:cs="Tahoma"/>
                <w:sz w:val="18"/>
                <w:szCs w:val="18"/>
              </w:rPr>
              <w:t>äi</w:t>
            </w:r>
            <w:r w:rsidR="00D177D5" w:rsidRPr="009064E6">
              <w:rPr>
                <w:rFonts w:ascii="Tahoma" w:hAnsi="Tahoma" w:cs="Tahoma"/>
                <w:sz w:val="18"/>
                <w:szCs w:val="18"/>
              </w:rPr>
              <w:t>ti</w:t>
            </w:r>
            <w:r w:rsidR="00586BB0" w:rsidRPr="009064E6">
              <w:rPr>
                <w:rFonts w:ascii="Tahoma" w:hAnsi="Tahoma" w:cs="Tahoma"/>
                <w:sz w:val="18"/>
                <w:szCs w:val="18"/>
              </w:rPr>
              <w:t xml:space="preserve"> oli</w:t>
            </w:r>
            <w:r w:rsidR="006139F1" w:rsidRPr="009064E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302CF" w:rsidRPr="009064E6">
              <w:rPr>
                <w:rFonts w:ascii="Tahoma" w:hAnsi="Tahoma" w:cs="Tahoma"/>
                <w:sz w:val="18"/>
                <w:szCs w:val="18"/>
              </w:rPr>
              <w:t>Tornios</w:t>
            </w:r>
            <w:r w:rsidR="00D177D5" w:rsidRPr="009064E6">
              <w:rPr>
                <w:rFonts w:ascii="Tahoma" w:hAnsi="Tahoma" w:cs="Tahoma"/>
                <w:sz w:val="18"/>
                <w:szCs w:val="18"/>
              </w:rPr>
              <w:t>ta</w:t>
            </w:r>
            <w:r w:rsidR="000302CF" w:rsidRPr="009064E6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3C45DC0F" w14:textId="0A9E1A1E" w:rsidR="006367E9" w:rsidRPr="006367E9" w:rsidRDefault="008F18B8" w:rsidP="002119C6">
            <w:pPr>
              <w:spacing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</w:t>
            </w:r>
            <w:r w:rsidR="004F0F1C">
              <w:rPr>
                <w:rFonts w:ascii="Tahoma" w:hAnsi="Tahoma" w:cs="Tahoma"/>
              </w:rPr>
              <w:t xml:space="preserve"> </w:t>
            </w:r>
          </w:p>
          <w:p w14:paraId="5A2AFE5E" w14:textId="5A5BB987" w:rsidR="00EC0073" w:rsidRPr="00CF2F93" w:rsidRDefault="00EC0073" w:rsidP="002119C6">
            <w:pPr>
              <w:spacing w:line="240" w:lineRule="auto"/>
            </w:pPr>
          </w:p>
          <w:p w14:paraId="7DECF371" w14:textId="7B0A2805" w:rsidR="00EC0073" w:rsidRPr="00DD4C6B" w:rsidRDefault="00EC0073" w:rsidP="002119C6">
            <w:pPr>
              <w:pStyle w:val="Tapahtumanotsikko"/>
              <w:spacing w:before="0" w:line="240" w:lineRule="auto"/>
            </w:pPr>
          </w:p>
        </w:tc>
      </w:tr>
    </w:tbl>
    <w:p w14:paraId="7F9D877B" w14:textId="1F952E4A" w:rsidR="00D1170B" w:rsidRDefault="00D1170B" w:rsidP="00142B26">
      <w:pPr>
        <w:pStyle w:val="Eivli"/>
      </w:pPr>
    </w:p>
    <w:p w14:paraId="685A185F" w14:textId="2B51E2DF" w:rsidR="00484499" w:rsidRPr="00584AF4" w:rsidRDefault="00D1170B" w:rsidP="00484499">
      <w:pPr>
        <w:rPr>
          <w:rFonts w:ascii="Tahoma" w:hAnsi="Tahoma" w:cs="Tahoma"/>
        </w:rPr>
      </w:pPr>
      <w:r>
        <w:br w:type="page"/>
      </w:r>
      <w:r w:rsidR="00484499" w:rsidRPr="00584AF4">
        <w:rPr>
          <w:rFonts w:ascii="Tahoma" w:hAnsi="Tahoma" w:cs="Tahoma"/>
        </w:rPr>
        <w:lastRenderedPageBreak/>
        <w:t>Ilmoittautumiset ruokarajoitteineen syyskokoukseen, iltaohjelmaan ja</w:t>
      </w:r>
    </w:p>
    <w:p w14:paraId="0219215C" w14:textId="2C9C88C6" w:rsidR="00484499" w:rsidRPr="00584AF4" w:rsidRDefault="00484499" w:rsidP="00484499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 xml:space="preserve">MC-seminaariin Suomalaisen Naisliiton </w:t>
      </w:r>
      <w:r w:rsidR="006E67DE">
        <w:rPr>
          <w:rFonts w:ascii="Tahoma" w:hAnsi="Tahoma" w:cs="Tahoma"/>
        </w:rPr>
        <w:t xml:space="preserve">Tornion yhdistyksen </w:t>
      </w:r>
      <w:r w:rsidRPr="00584AF4">
        <w:rPr>
          <w:rFonts w:ascii="Tahoma" w:hAnsi="Tahoma" w:cs="Tahoma"/>
        </w:rPr>
        <w:t>sähköpostiin:</w:t>
      </w:r>
      <w:r w:rsidR="00584AF4">
        <w:rPr>
          <w:rFonts w:ascii="Tahoma" w:hAnsi="Tahoma" w:cs="Tahoma"/>
        </w:rPr>
        <w:t xml:space="preserve"> </w:t>
      </w:r>
      <w:r w:rsidR="00962F5A" w:rsidRPr="00962F5A">
        <w:rPr>
          <w:rFonts w:ascii="Tahoma" w:hAnsi="Tahoma" w:cs="Tahoma"/>
          <w:b/>
          <w:bCs/>
        </w:rPr>
        <w:t>toimisto@naisliittotornio.fi</w:t>
      </w:r>
      <w:r w:rsidR="00584AF4">
        <w:rPr>
          <w:rFonts w:ascii="Tahoma" w:hAnsi="Tahoma" w:cs="Tahoma"/>
        </w:rPr>
        <w:t xml:space="preserve"> </w:t>
      </w:r>
      <w:r w:rsidRPr="00584AF4">
        <w:rPr>
          <w:rFonts w:ascii="Tahoma" w:hAnsi="Tahoma" w:cs="Tahoma"/>
        </w:rPr>
        <w:t>23.9.2026 mennessä.</w:t>
      </w:r>
    </w:p>
    <w:p w14:paraId="19217242" w14:textId="77777777" w:rsidR="00484499" w:rsidRPr="00584AF4" w:rsidRDefault="00484499" w:rsidP="00484499">
      <w:pPr>
        <w:rPr>
          <w:rFonts w:ascii="Tahoma" w:hAnsi="Tahoma" w:cs="Tahoma"/>
        </w:rPr>
      </w:pPr>
    </w:p>
    <w:p w14:paraId="1295381F" w14:textId="77777777" w:rsidR="006F7862" w:rsidRDefault="00484499" w:rsidP="00484499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 xml:space="preserve">Maksut </w:t>
      </w:r>
    </w:p>
    <w:p w14:paraId="36B9367A" w14:textId="1FA2C51F" w:rsidR="006F7862" w:rsidRDefault="006F7862" w:rsidP="00484499">
      <w:pPr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484499" w:rsidRPr="00584AF4">
        <w:rPr>
          <w:rFonts w:ascii="Tahoma" w:hAnsi="Tahoma" w:cs="Tahoma"/>
        </w:rPr>
        <w:t xml:space="preserve">llallinen 39 € </w:t>
      </w:r>
      <w:r w:rsidR="00021434">
        <w:rPr>
          <w:rFonts w:ascii="Tahoma" w:hAnsi="Tahoma" w:cs="Tahoma"/>
        </w:rPr>
        <w:t>(</w:t>
      </w:r>
      <w:r w:rsidR="0047052C">
        <w:rPr>
          <w:rFonts w:ascii="Tahoma" w:hAnsi="Tahoma" w:cs="Tahoma"/>
        </w:rPr>
        <w:t>sis. alkuruoan</w:t>
      </w:r>
      <w:r w:rsidR="009B0BD8">
        <w:rPr>
          <w:rFonts w:ascii="Tahoma" w:hAnsi="Tahoma" w:cs="Tahoma"/>
        </w:rPr>
        <w:t>, pääruoan ja jälkiruoan)</w:t>
      </w:r>
    </w:p>
    <w:p w14:paraId="7AE67FFD" w14:textId="77777777" w:rsidR="006F7862" w:rsidRDefault="00484499" w:rsidP="00484499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MC-seminaarin osallistumismaksu 20 €</w:t>
      </w:r>
    </w:p>
    <w:p w14:paraId="48A7F69D" w14:textId="1010760C" w:rsidR="00484499" w:rsidRPr="00584AF4" w:rsidRDefault="00484499" w:rsidP="00484499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Suomalaisen</w:t>
      </w:r>
      <w:r w:rsidR="006F7862">
        <w:rPr>
          <w:rFonts w:ascii="Tahoma" w:hAnsi="Tahoma" w:cs="Tahoma"/>
        </w:rPr>
        <w:t xml:space="preserve"> </w:t>
      </w:r>
      <w:r w:rsidRPr="00584AF4">
        <w:rPr>
          <w:rFonts w:ascii="Tahoma" w:hAnsi="Tahoma" w:cs="Tahoma"/>
        </w:rPr>
        <w:t>Naisliiton tilille FI28 1574 3000 023935.</w:t>
      </w:r>
    </w:p>
    <w:p w14:paraId="6EACD0B4" w14:textId="77777777" w:rsidR="00484499" w:rsidRPr="00584AF4" w:rsidRDefault="00484499" w:rsidP="00484499">
      <w:pPr>
        <w:rPr>
          <w:rFonts w:ascii="Tahoma" w:hAnsi="Tahoma" w:cs="Tahoma"/>
        </w:rPr>
      </w:pPr>
    </w:p>
    <w:p w14:paraId="2ADB1817" w14:textId="0F608E4E" w:rsidR="00584AF4" w:rsidRPr="00584AF4" w:rsidRDefault="00221CB9" w:rsidP="00584AF4">
      <w:pPr>
        <w:rPr>
          <w:rFonts w:ascii="Tahoma" w:hAnsi="Tahoma" w:cs="Tahoma"/>
        </w:rPr>
      </w:pPr>
      <w:r>
        <w:rPr>
          <w:rFonts w:ascii="Tahoma" w:hAnsi="Tahoma" w:cs="Tahoma"/>
        </w:rPr>
        <w:t>Majoitusv</w:t>
      </w:r>
      <w:r w:rsidR="00025562" w:rsidRPr="00584AF4">
        <w:rPr>
          <w:rFonts w:ascii="Tahoma" w:hAnsi="Tahoma" w:cs="Tahoma"/>
        </w:rPr>
        <w:t>araukset tehtävä jokaisen itse, varauksen yhteydessä mainitse Naisliitto.</w:t>
      </w:r>
    </w:p>
    <w:p w14:paraId="5FA60A1F" w14:textId="77777777" w:rsidR="001E6A65" w:rsidRDefault="00584AF4" w:rsidP="00584AF4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Sopimusmajoitus Park Hotel Tornio</w:t>
      </w:r>
      <w:r w:rsidR="00AF0668">
        <w:rPr>
          <w:rFonts w:ascii="Tahoma" w:hAnsi="Tahoma" w:cs="Tahoma"/>
        </w:rPr>
        <w:t>, Itäranta 4, Tornio</w:t>
      </w:r>
      <w:r w:rsidR="001E6A65">
        <w:rPr>
          <w:rFonts w:ascii="Tahoma" w:hAnsi="Tahoma" w:cs="Tahoma"/>
        </w:rPr>
        <w:t xml:space="preserve"> </w:t>
      </w:r>
    </w:p>
    <w:p w14:paraId="26C713BA" w14:textId="2E8FADE9" w:rsidR="00584AF4" w:rsidRPr="001E6A65" w:rsidRDefault="001E6A65" w:rsidP="00584AF4">
      <w:pPr>
        <w:rPr>
          <w:rFonts w:ascii="Tahoma" w:hAnsi="Tahoma" w:cs="Tahoma"/>
        </w:rPr>
      </w:pPr>
      <w:r w:rsidRPr="001E6A65">
        <w:rPr>
          <w:rFonts w:ascii="Tahoma" w:hAnsi="Tahoma" w:cs="Tahoma"/>
          <w:b/>
          <w:bCs/>
        </w:rPr>
        <w:t xml:space="preserve"> </w:t>
      </w:r>
      <w:r w:rsidRPr="001E6A65">
        <w:rPr>
          <w:rFonts w:ascii="Tahoma" w:hAnsi="Tahoma" w:cs="Tahoma"/>
        </w:rPr>
        <w:t>+358 (0)40 358 3300 info@phtornio.fi</w:t>
      </w:r>
    </w:p>
    <w:p w14:paraId="3E4C89EE" w14:textId="77777777" w:rsidR="00584AF4" w:rsidRPr="00584AF4" w:rsidRDefault="00584AF4" w:rsidP="00584AF4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1hh 109€/vrk</w:t>
      </w:r>
    </w:p>
    <w:p w14:paraId="1954549E" w14:textId="77777777" w:rsidR="00584AF4" w:rsidRPr="00584AF4" w:rsidRDefault="00584AF4" w:rsidP="00584AF4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2hh 129€/vrk</w:t>
      </w:r>
    </w:p>
    <w:p w14:paraId="533EED1E" w14:textId="77777777" w:rsidR="00584AF4" w:rsidRPr="00584AF4" w:rsidRDefault="00584AF4" w:rsidP="00584AF4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3hh 164€/vrk</w:t>
      </w:r>
    </w:p>
    <w:p w14:paraId="3A6A9AF2" w14:textId="1C25658C" w:rsidR="00584AF4" w:rsidRPr="00584AF4" w:rsidRDefault="00584AF4" w:rsidP="00484499">
      <w:pPr>
        <w:rPr>
          <w:rFonts w:ascii="Tahoma" w:hAnsi="Tahoma" w:cs="Tahoma"/>
        </w:rPr>
      </w:pPr>
      <w:r w:rsidRPr="00584AF4">
        <w:rPr>
          <w:rFonts w:ascii="Tahoma" w:hAnsi="Tahoma" w:cs="Tahoma"/>
        </w:rPr>
        <w:t>Hinta sisältää aamiaisen, asiakassaunan ja allasosaston käytön sekä ilmaisen wifin.</w:t>
      </w:r>
      <w:r w:rsidR="00AF0668">
        <w:rPr>
          <w:rFonts w:ascii="Tahoma" w:hAnsi="Tahoma" w:cs="Tahoma"/>
        </w:rPr>
        <w:t xml:space="preserve"> </w:t>
      </w:r>
    </w:p>
    <w:p w14:paraId="0F0B9053" w14:textId="77777777" w:rsidR="00484499" w:rsidRPr="00584AF4" w:rsidRDefault="00484499" w:rsidP="00484499">
      <w:pPr>
        <w:rPr>
          <w:rFonts w:ascii="Tahoma" w:hAnsi="Tahoma" w:cs="Tahoma"/>
        </w:rPr>
      </w:pPr>
    </w:p>
    <w:p w14:paraId="3DBD15EB" w14:textId="77777777" w:rsidR="00025562" w:rsidRPr="00025562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Naisliiton 10.11.2026 pidettävään syyskokoukseen ja 11.10.2026</w:t>
      </w:r>
    </w:p>
    <w:p w14:paraId="19FEBF1A" w14:textId="77777777" w:rsidR="00025562" w:rsidRPr="00025562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järjestämään Minna Canth -seminaariin myönnetään naisliittolaisille 70</w:t>
      </w:r>
    </w:p>
    <w:p w14:paraId="5CF5FD0B" w14:textId="77777777" w:rsidR="00025562" w:rsidRPr="00025562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%:n suuruinen stipendi kohtuullisista matka- ja majoituskustannuksista.</w:t>
      </w:r>
    </w:p>
    <w:p w14:paraId="63F97C77" w14:textId="77777777" w:rsidR="00025562" w:rsidRPr="00025562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Majoituksesta maksetaan puolet kahden hengen huoneen hinnasta</w:t>
      </w:r>
    </w:p>
    <w:p w14:paraId="7528C987" w14:textId="77777777" w:rsidR="00025562" w:rsidRPr="00025562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silloinkin, kun jäsen yöpyy yhden hengen huoneessa.</w:t>
      </w:r>
    </w:p>
    <w:p w14:paraId="38C83A40" w14:textId="77777777" w:rsidR="00025562" w:rsidRPr="00025562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Majoituskustannukset korvataan tarvittaessa kahden päivän osalta, jos</w:t>
      </w:r>
    </w:p>
    <w:p w14:paraId="3B7533AD" w14:textId="746F8CFA" w:rsidR="00484499" w:rsidRPr="001F557C" w:rsidRDefault="00025562" w:rsidP="00025562">
      <w:pPr>
        <w:rPr>
          <w:rFonts w:ascii="Tahoma" w:hAnsi="Tahoma" w:cs="Tahoma"/>
        </w:rPr>
      </w:pPr>
      <w:r w:rsidRPr="00025562">
        <w:rPr>
          <w:rFonts w:ascii="Tahoma" w:hAnsi="Tahoma" w:cs="Tahoma"/>
        </w:rPr>
        <w:t>julkista liikennettä ei ole tai aikataulut eivät sovi tilaisuuden aikatauluun.</w:t>
      </w:r>
    </w:p>
    <w:p w14:paraId="2F654A7A" w14:textId="77777777" w:rsidR="00025562" w:rsidRDefault="00025562" w:rsidP="00484499">
      <w:pPr>
        <w:rPr>
          <w:rFonts w:ascii="Tahoma" w:hAnsi="Tahoma" w:cs="Tahoma"/>
        </w:rPr>
      </w:pPr>
    </w:p>
    <w:p w14:paraId="4CCDB4E6" w14:textId="16860B1E" w:rsidR="00AF0668" w:rsidRPr="00AF0668" w:rsidRDefault="00AF0668" w:rsidP="00484499">
      <w:pPr>
        <w:rPr>
          <w:rFonts w:ascii="Tahoma" w:hAnsi="Tahoma" w:cs="Tahoma"/>
        </w:rPr>
      </w:pPr>
      <w:r w:rsidRPr="00AF0668">
        <w:rPr>
          <w:rFonts w:ascii="Tahoma" w:hAnsi="Tahoma" w:cs="Tahoma"/>
        </w:rPr>
        <w:t>Tiedustelut: Annika Örn, p</w:t>
      </w:r>
      <w:r>
        <w:rPr>
          <w:rFonts w:ascii="Tahoma" w:hAnsi="Tahoma" w:cs="Tahoma"/>
        </w:rPr>
        <w:t>. 050 434 8201 annorn@gmail.com</w:t>
      </w:r>
    </w:p>
    <w:p w14:paraId="7A81C0CC" w14:textId="77777777" w:rsidR="00AF0668" w:rsidRDefault="00AF0668" w:rsidP="00484499">
      <w:pPr>
        <w:rPr>
          <w:rFonts w:ascii="Tahoma" w:hAnsi="Tahoma" w:cs="Tahoma"/>
        </w:rPr>
      </w:pPr>
    </w:p>
    <w:p w14:paraId="0A8E0794" w14:textId="77777777" w:rsidR="00AF0668" w:rsidRPr="00AF0668" w:rsidRDefault="00AF0668" w:rsidP="00484499">
      <w:pPr>
        <w:rPr>
          <w:rFonts w:ascii="Tahoma" w:hAnsi="Tahoma" w:cs="Tahoma"/>
        </w:rPr>
      </w:pPr>
    </w:p>
    <w:p w14:paraId="38C64EA9" w14:textId="77777777" w:rsidR="00484499" w:rsidRPr="00584AF4" w:rsidRDefault="00484499" w:rsidP="00484499">
      <w:pPr>
        <w:rPr>
          <w:rFonts w:ascii="Tahoma" w:hAnsi="Tahoma" w:cs="Tahoma"/>
        </w:rPr>
      </w:pPr>
    </w:p>
    <w:p w14:paraId="2AC46963" w14:textId="1967CE9C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Matkusta</w:t>
      </w:r>
      <w:r w:rsidR="00AF0668" w:rsidRPr="00025562">
        <w:rPr>
          <w:rFonts w:ascii="Tahoma" w:hAnsi="Tahoma" w:cs="Tahoma"/>
          <w:sz w:val="22"/>
          <w:szCs w:val="22"/>
        </w:rPr>
        <w:t>misvaihtoehtoja Tornioon</w:t>
      </w:r>
      <w:r w:rsidRPr="00025562">
        <w:rPr>
          <w:rFonts w:ascii="Tahoma" w:hAnsi="Tahoma" w:cs="Tahoma"/>
          <w:sz w:val="22"/>
          <w:szCs w:val="22"/>
        </w:rPr>
        <w:t>:</w:t>
      </w:r>
    </w:p>
    <w:p w14:paraId="77E22EB4" w14:textId="77777777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Junalla</w:t>
      </w:r>
    </w:p>
    <w:p w14:paraId="319C9D50" w14:textId="77777777" w:rsidR="00AF0668" w:rsidRPr="00025562" w:rsidRDefault="00AF0668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p</w:t>
      </w:r>
      <w:r w:rsidR="00484499" w:rsidRPr="00025562">
        <w:rPr>
          <w:rFonts w:ascii="Tahoma" w:hAnsi="Tahoma" w:cs="Tahoma"/>
          <w:sz w:val="22"/>
          <w:szCs w:val="22"/>
        </w:rPr>
        <w:t xml:space="preserve">erjantaina 9.10. </w:t>
      </w:r>
    </w:p>
    <w:p w14:paraId="3B2695D1" w14:textId="1B3A9616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Helsinki 13:2</w:t>
      </w:r>
      <w:r w:rsidR="00AF0668" w:rsidRPr="00025562">
        <w:rPr>
          <w:rFonts w:ascii="Tahoma" w:hAnsi="Tahoma" w:cs="Tahoma"/>
          <w:sz w:val="22"/>
          <w:szCs w:val="22"/>
        </w:rPr>
        <w:t>0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 xml:space="preserve"> Tornio, keskusta 21:20</w:t>
      </w:r>
    </w:p>
    <w:p w14:paraId="524E5874" w14:textId="6101B769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Helsinki 19:29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 xml:space="preserve"> Tornio, keskusta 6:35</w:t>
      </w:r>
    </w:p>
    <w:p w14:paraId="22A438B4" w14:textId="66803DFD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Helsinki 8:20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 xml:space="preserve"> Kemi 15:30 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 xml:space="preserve"> Bussi Tornioon 16:45-17:10</w:t>
      </w:r>
    </w:p>
    <w:p w14:paraId="11200DB6" w14:textId="77777777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</w:p>
    <w:p w14:paraId="59C273A0" w14:textId="77777777" w:rsidR="00AF0668" w:rsidRPr="00025562" w:rsidRDefault="00AF0668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s</w:t>
      </w:r>
      <w:r w:rsidR="00484499" w:rsidRPr="00025562">
        <w:rPr>
          <w:rFonts w:ascii="Tahoma" w:hAnsi="Tahoma" w:cs="Tahoma"/>
          <w:sz w:val="22"/>
          <w:szCs w:val="22"/>
        </w:rPr>
        <w:t xml:space="preserve">unnuntaina 11.10. </w:t>
      </w:r>
    </w:p>
    <w:p w14:paraId="15BABB10" w14:textId="604BDF4D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 xml:space="preserve">Tornio 21:55 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 xml:space="preserve"> Helsinki 7:35</w:t>
      </w:r>
    </w:p>
    <w:p w14:paraId="1FC1BBDD" w14:textId="61365A79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 xml:space="preserve">Bussi Kemiin 15:45-16:25 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>Juna Kemi17:00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>Helsinki 23:39</w:t>
      </w:r>
    </w:p>
    <w:p w14:paraId="6650DF7B" w14:textId="77777777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</w:p>
    <w:p w14:paraId="4397917D" w14:textId="74D2CFA7" w:rsidR="00AF0668" w:rsidRPr="00025562" w:rsidRDefault="00AF0668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Lennot</w:t>
      </w:r>
    </w:p>
    <w:p w14:paraId="479A557D" w14:textId="4546F922" w:rsidR="00484499" w:rsidRPr="00025562" w:rsidRDefault="00484499" w:rsidP="00484499">
      <w:pPr>
        <w:rPr>
          <w:rFonts w:ascii="Tahoma" w:hAnsi="Tahoma" w:cs="Tahoma"/>
          <w:sz w:val="22"/>
          <w:szCs w:val="22"/>
        </w:rPr>
      </w:pPr>
      <w:r w:rsidRPr="00025562">
        <w:rPr>
          <w:rFonts w:ascii="Tahoma" w:hAnsi="Tahoma" w:cs="Tahoma"/>
          <w:sz w:val="22"/>
          <w:szCs w:val="22"/>
        </w:rPr>
        <w:t>perjantai 9.10 klo Lennot Helsinki 18:30</w:t>
      </w:r>
      <w:r w:rsidR="00AF0668" w:rsidRPr="00025562">
        <w:rPr>
          <w:rFonts w:ascii="Tahoma" w:hAnsi="Tahoma" w:cs="Tahoma"/>
          <w:sz w:val="22"/>
          <w:szCs w:val="22"/>
        </w:rPr>
        <w:t xml:space="preserve"> </w:t>
      </w:r>
      <w:r w:rsidR="00AF0668" w:rsidRPr="00025562">
        <w:rPr>
          <w:rFonts w:ascii="Tahoma" w:hAnsi="Tahoma" w:cs="Tahoma"/>
          <w:sz w:val="22"/>
          <w:szCs w:val="22"/>
        </w:rPr>
        <w:sym w:font="Wingdings" w:char="F0E0"/>
      </w:r>
      <w:r w:rsidRPr="00025562">
        <w:rPr>
          <w:rFonts w:ascii="Tahoma" w:hAnsi="Tahoma" w:cs="Tahoma"/>
          <w:sz w:val="22"/>
          <w:szCs w:val="22"/>
        </w:rPr>
        <w:t xml:space="preserve"> Kemi/Tornio 20:05</w:t>
      </w:r>
    </w:p>
    <w:p w14:paraId="434DED4B" w14:textId="654BEECF" w:rsidR="00772F94" w:rsidRPr="00584AF4" w:rsidRDefault="00AF0668" w:rsidP="005513A9">
      <w:pPr>
        <w:rPr>
          <w:rFonts w:ascii="Tahoma" w:hAnsi="Tahoma" w:cs="Tahoma"/>
        </w:rPr>
      </w:pPr>
      <w:r w:rsidRPr="00025562">
        <w:rPr>
          <w:rFonts w:ascii="Tahoma" w:hAnsi="Tahoma" w:cs="Tahoma"/>
          <w:sz w:val="22"/>
          <w:szCs w:val="22"/>
        </w:rPr>
        <w:t>s</w:t>
      </w:r>
      <w:r w:rsidR="00484499" w:rsidRPr="00025562">
        <w:rPr>
          <w:rFonts w:ascii="Tahoma" w:hAnsi="Tahoma" w:cs="Tahoma"/>
          <w:sz w:val="22"/>
          <w:szCs w:val="22"/>
        </w:rPr>
        <w:t xml:space="preserve">unnuntai 11.10. Kemi/Tornio 15:55 </w:t>
      </w:r>
      <w:r w:rsidRPr="00025562">
        <w:rPr>
          <w:rFonts w:ascii="Tahoma" w:hAnsi="Tahoma" w:cs="Tahoma"/>
          <w:sz w:val="22"/>
          <w:szCs w:val="22"/>
        </w:rPr>
        <w:sym w:font="Wingdings" w:char="F0E0"/>
      </w:r>
      <w:r w:rsidR="00484499" w:rsidRPr="00025562">
        <w:rPr>
          <w:rFonts w:ascii="Tahoma" w:hAnsi="Tahoma" w:cs="Tahoma"/>
          <w:sz w:val="22"/>
          <w:szCs w:val="22"/>
        </w:rPr>
        <w:t xml:space="preserve"> 17:30</w:t>
      </w:r>
    </w:p>
    <w:sectPr w:rsidR="00772F94" w:rsidRPr="00584AF4" w:rsidSect="003116DF">
      <w:pgSz w:w="11906" w:h="16838" w:code="9"/>
      <w:pgMar w:top="862" w:right="1021" w:bottom="431" w:left="102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215C" w14:textId="77777777" w:rsidR="00673EAF" w:rsidRDefault="00673EAF">
      <w:pPr>
        <w:spacing w:line="240" w:lineRule="auto"/>
      </w:pPr>
      <w:r>
        <w:separator/>
      </w:r>
    </w:p>
  </w:endnote>
  <w:endnote w:type="continuationSeparator" w:id="0">
    <w:p w14:paraId="0FEB2ABE" w14:textId="77777777" w:rsidR="00673EAF" w:rsidRDefault="00673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52A" w14:textId="77777777" w:rsidR="00673EAF" w:rsidRDefault="00673EAF">
      <w:pPr>
        <w:spacing w:line="240" w:lineRule="auto"/>
      </w:pPr>
      <w:r>
        <w:separator/>
      </w:r>
    </w:p>
  </w:footnote>
  <w:footnote w:type="continuationSeparator" w:id="0">
    <w:p w14:paraId="420AAE2B" w14:textId="77777777" w:rsidR="00673EAF" w:rsidRDefault="00673E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0EFE2C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5CDA76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D001EE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F2664C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2AFB4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A61E2A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0342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C431B0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08EF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C0617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304A71"/>
    <w:multiLevelType w:val="hybridMultilevel"/>
    <w:tmpl w:val="0FB6031E"/>
    <w:lvl w:ilvl="0" w:tplc="01E87A80">
      <w:numFmt w:val="bullet"/>
      <w:lvlText w:val="-"/>
      <w:lvlJc w:val="left"/>
      <w:pPr>
        <w:ind w:left="720" w:hanging="360"/>
      </w:pPr>
      <w:rPr>
        <w:rFonts w:ascii="Tahoma" w:eastAsiaTheme="majorEastAsia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10875">
    <w:abstractNumId w:val="9"/>
  </w:num>
  <w:num w:numId="2" w16cid:durableId="993950727">
    <w:abstractNumId w:val="7"/>
  </w:num>
  <w:num w:numId="3" w16cid:durableId="755635160">
    <w:abstractNumId w:val="6"/>
  </w:num>
  <w:num w:numId="4" w16cid:durableId="408313450">
    <w:abstractNumId w:val="5"/>
  </w:num>
  <w:num w:numId="5" w16cid:durableId="224146883">
    <w:abstractNumId w:val="4"/>
  </w:num>
  <w:num w:numId="6" w16cid:durableId="1289584472">
    <w:abstractNumId w:val="8"/>
  </w:num>
  <w:num w:numId="7" w16cid:durableId="419302659">
    <w:abstractNumId w:val="3"/>
  </w:num>
  <w:num w:numId="8" w16cid:durableId="847908361">
    <w:abstractNumId w:val="2"/>
  </w:num>
  <w:num w:numId="9" w16cid:durableId="554708126">
    <w:abstractNumId w:val="1"/>
  </w:num>
  <w:num w:numId="10" w16cid:durableId="869686987">
    <w:abstractNumId w:val="0"/>
  </w:num>
  <w:num w:numId="11" w16cid:durableId="1458796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7D"/>
    <w:rsid w:val="00005440"/>
    <w:rsid w:val="00021434"/>
    <w:rsid w:val="00025562"/>
    <w:rsid w:val="000302CF"/>
    <w:rsid w:val="0003525F"/>
    <w:rsid w:val="00043F66"/>
    <w:rsid w:val="000805F2"/>
    <w:rsid w:val="000E73B3"/>
    <w:rsid w:val="00101CD4"/>
    <w:rsid w:val="00142B26"/>
    <w:rsid w:val="00154947"/>
    <w:rsid w:val="001600EE"/>
    <w:rsid w:val="001908AB"/>
    <w:rsid w:val="001C0ADE"/>
    <w:rsid w:val="001E6A65"/>
    <w:rsid w:val="001F557C"/>
    <w:rsid w:val="0020349C"/>
    <w:rsid w:val="002119C6"/>
    <w:rsid w:val="00221CB9"/>
    <w:rsid w:val="0026519D"/>
    <w:rsid w:val="00275427"/>
    <w:rsid w:val="00281AD9"/>
    <w:rsid w:val="002A1951"/>
    <w:rsid w:val="002A3C63"/>
    <w:rsid w:val="002A581C"/>
    <w:rsid w:val="003079BC"/>
    <w:rsid w:val="003116DF"/>
    <w:rsid w:val="00345632"/>
    <w:rsid w:val="003734D1"/>
    <w:rsid w:val="003771E6"/>
    <w:rsid w:val="003B42B4"/>
    <w:rsid w:val="004051FA"/>
    <w:rsid w:val="004134A3"/>
    <w:rsid w:val="0042220D"/>
    <w:rsid w:val="00434225"/>
    <w:rsid w:val="004564CA"/>
    <w:rsid w:val="00461069"/>
    <w:rsid w:val="0047052C"/>
    <w:rsid w:val="00484499"/>
    <w:rsid w:val="004F0F1C"/>
    <w:rsid w:val="004F6E7A"/>
    <w:rsid w:val="005017C2"/>
    <w:rsid w:val="00501AF7"/>
    <w:rsid w:val="00523E9E"/>
    <w:rsid w:val="00534F49"/>
    <w:rsid w:val="005513A9"/>
    <w:rsid w:val="00552504"/>
    <w:rsid w:val="0057675F"/>
    <w:rsid w:val="00584AF4"/>
    <w:rsid w:val="00586BB0"/>
    <w:rsid w:val="005A7418"/>
    <w:rsid w:val="005B46C2"/>
    <w:rsid w:val="005F7E71"/>
    <w:rsid w:val="006139F1"/>
    <w:rsid w:val="0061578D"/>
    <w:rsid w:val="00623FB4"/>
    <w:rsid w:val="006367E9"/>
    <w:rsid w:val="006624C5"/>
    <w:rsid w:val="00673EAF"/>
    <w:rsid w:val="00694FAC"/>
    <w:rsid w:val="006E67DE"/>
    <w:rsid w:val="006F4493"/>
    <w:rsid w:val="006F7862"/>
    <w:rsid w:val="00772F94"/>
    <w:rsid w:val="0079666F"/>
    <w:rsid w:val="007F438B"/>
    <w:rsid w:val="00804616"/>
    <w:rsid w:val="008E4CE5"/>
    <w:rsid w:val="008F18B8"/>
    <w:rsid w:val="009064E6"/>
    <w:rsid w:val="00962F5A"/>
    <w:rsid w:val="00994F4B"/>
    <w:rsid w:val="009B0BD8"/>
    <w:rsid w:val="009C67F5"/>
    <w:rsid w:val="009D0344"/>
    <w:rsid w:val="009E6D13"/>
    <w:rsid w:val="009E788F"/>
    <w:rsid w:val="009F34C5"/>
    <w:rsid w:val="00A03B5B"/>
    <w:rsid w:val="00AC0F0A"/>
    <w:rsid w:val="00AF0668"/>
    <w:rsid w:val="00AF3FE1"/>
    <w:rsid w:val="00B06A90"/>
    <w:rsid w:val="00B20399"/>
    <w:rsid w:val="00B43198"/>
    <w:rsid w:val="00B72ABB"/>
    <w:rsid w:val="00BC7828"/>
    <w:rsid w:val="00C001D6"/>
    <w:rsid w:val="00C62EF6"/>
    <w:rsid w:val="00C947AE"/>
    <w:rsid w:val="00C968BD"/>
    <w:rsid w:val="00CB65BD"/>
    <w:rsid w:val="00CC7E4E"/>
    <w:rsid w:val="00CF2F93"/>
    <w:rsid w:val="00D004C9"/>
    <w:rsid w:val="00D1170B"/>
    <w:rsid w:val="00D177D5"/>
    <w:rsid w:val="00D35CCF"/>
    <w:rsid w:val="00D743FD"/>
    <w:rsid w:val="00D77A3A"/>
    <w:rsid w:val="00DC28F5"/>
    <w:rsid w:val="00DD4C6B"/>
    <w:rsid w:val="00DE2520"/>
    <w:rsid w:val="00E333AB"/>
    <w:rsid w:val="00E503B7"/>
    <w:rsid w:val="00EB22E6"/>
    <w:rsid w:val="00EC0073"/>
    <w:rsid w:val="00EC5770"/>
    <w:rsid w:val="00EE327C"/>
    <w:rsid w:val="00EF0230"/>
    <w:rsid w:val="00EF27C6"/>
    <w:rsid w:val="00EF6B3C"/>
    <w:rsid w:val="00F37F7D"/>
    <w:rsid w:val="00F4226E"/>
    <w:rsid w:val="00F6308F"/>
    <w:rsid w:val="00F67296"/>
    <w:rsid w:val="00F776AD"/>
    <w:rsid w:val="00FA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1BEE7"/>
  <w15:chartTrackingRefBased/>
  <w15:docId w15:val="{43A2A292-E6B8-4EF4-9A39-F523BF4B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szCs w:val="28"/>
        <w:lang w:val="fi-FI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051FA"/>
  </w:style>
  <w:style w:type="paragraph" w:styleId="Otsikko1">
    <w:name w:val="heading 1"/>
    <w:basedOn w:val="Normaali"/>
    <w:next w:val="Normaali"/>
    <w:link w:val="Otsikko1Char"/>
    <w:uiPriority w:val="8"/>
    <w:qFormat/>
    <w:rsid w:val="002A3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styleId="Otsikko2">
    <w:name w:val="heading 2"/>
    <w:basedOn w:val="Normaali"/>
    <w:next w:val="Normaali"/>
    <w:link w:val="Otsikko2Char"/>
    <w:uiPriority w:val="8"/>
    <w:semiHidden/>
    <w:unhideWhenUsed/>
    <w:qFormat/>
    <w:rsid w:val="005F7E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8"/>
    <w:semiHidden/>
    <w:unhideWhenUsed/>
    <w:qFormat/>
    <w:rsid w:val="005F7E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8"/>
    <w:semiHidden/>
    <w:unhideWhenUsed/>
    <w:qFormat/>
    <w:rsid w:val="005F7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8"/>
    <w:semiHidden/>
    <w:unhideWhenUsed/>
    <w:qFormat/>
    <w:rsid w:val="005F7E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967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8"/>
    <w:semiHidden/>
    <w:unhideWhenUsed/>
    <w:qFormat/>
    <w:rsid w:val="005F7E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644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8"/>
    <w:semiHidden/>
    <w:unhideWhenUsed/>
    <w:qFormat/>
    <w:rsid w:val="005F7E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8"/>
    <w:semiHidden/>
    <w:unhideWhenUsed/>
    <w:qFormat/>
    <w:rsid w:val="005F7E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Otsikko9">
    <w:name w:val="heading 9"/>
    <w:basedOn w:val="Normaali"/>
    <w:next w:val="Normaali"/>
    <w:link w:val="Otsikko9Char"/>
    <w:uiPriority w:val="8"/>
    <w:semiHidden/>
    <w:unhideWhenUsed/>
    <w:qFormat/>
    <w:rsid w:val="005F7E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ulukontila">
    <w:name w:val="Taulukon tila"/>
    <w:basedOn w:val="Normaali"/>
    <w:uiPriority w:val="99"/>
    <w:semiHidden/>
    <w:pPr>
      <w:spacing w:line="120" w:lineRule="exact"/>
    </w:pPr>
    <w:rPr>
      <w:sz w:val="22"/>
    </w:rPr>
  </w:style>
  <w:style w:type="paragraph" w:styleId="Otsikko">
    <w:name w:val="Title"/>
    <w:basedOn w:val="Normaali"/>
    <w:next w:val="Normaali"/>
    <w:link w:val="OtsikkoChar"/>
    <w:uiPriority w:val="1"/>
    <w:qFormat/>
    <w:rsid w:val="00CF2F93"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50"/>
    </w:rPr>
  </w:style>
  <w:style w:type="character" w:customStyle="1" w:styleId="OtsikkoChar">
    <w:name w:val="Otsikko Char"/>
    <w:basedOn w:val="Kappaleenoletusfontti"/>
    <w:link w:val="Otsikko"/>
    <w:uiPriority w:val="1"/>
    <w:rsid w:val="00CF2F93"/>
    <w:rPr>
      <w:rFonts w:asciiTheme="majorHAnsi" w:eastAsiaTheme="majorEastAsia" w:hAnsiTheme="majorHAnsi" w:cstheme="majorBidi"/>
      <w:caps/>
      <w:kern w:val="28"/>
      <w:sz w:val="150"/>
    </w:rPr>
  </w:style>
  <w:style w:type="character" w:styleId="Voimakas">
    <w:name w:val="Strong"/>
    <w:basedOn w:val="Kappaleenoletusfontti"/>
    <w:uiPriority w:val="2"/>
    <w:qFormat/>
    <w:rsid w:val="002A3C63"/>
    <w:rPr>
      <w:b w:val="0"/>
      <w:bCs w:val="0"/>
      <w:color w:val="696700" w:themeColor="accent1" w:themeShade="BF"/>
    </w:rPr>
  </w:style>
  <w:style w:type="character" w:customStyle="1" w:styleId="Otsikko1Char">
    <w:name w:val="Otsikko 1 Char"/>
    <w:basedOn w:val="Kappaleenoletusfontti"/>
    <w:link w:val="Otsikko1"/>
    <w:uiPriority w:val="8"/>
    <w:rsid w:val="002A3C63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Tapahtumanotsikko">
    <w:name w:val="Tapahtuman otsikko"/>
    <w:basedOn w:val="Normaali"/>
    <w:uiPriority w:val="3"/>
    <w:qFormat/>
    <w:rsid w:val="00CF2F93"/>
    <w:pPr>
      <w:spacing w:before="540" w:line="216" w:lineRule="auto"/>
    </w:pPr>
    <w:rPr>
      <w:rFonts w:asciiTheme="majorHAnsi" w:eastAsiaTheme="majorEastAsia" w:hAnsiTheme="majorHAnsi" w:cstheme="majorBidi"/>
      <w:caps/>
      <w:color w:val="696700" w:themeColor="accent1" w:themeShade="BF"/>
      <w:sz w:val="36"/>
    </w:rPr>
  </w:style>
  <w:style w:type="paragraph" w:customStyle="1" w:styleId="Tapahtumantiedot">
    <w:name w:val="Tapahtuman tiedot"/>
    <w:basedOn w:val="Normaali"/>
    <w:uiPriority w:val="4"/>
    <w:qFormat/>
    <w:pPr>
      <w:spacing w:before="40" w:line="211" w:lineRule="auto"/>
      <w:contextualSpacing/>
    </w:pPr>
    <w:rPr>
      <w:sz w:val="76"/>
    </w:rPr>
  </w:style>
  <w:style w:type="paragraph" w:customStyle="1" w:styleId="Osoite">
    <w:name w:val="Osoite"/>
    <w:basedOn w:val="Normaali"/>
    <w:uiPriority w:val="5"/>
    <w:qFormat/>
    <w:rsid w:val="002A3C63"/>
    <w:pPr>
      <w:spacing w:after="600" w:line="240" w:lineRule="auto"/>
    </w:pPr>
    <w:rPr>
      <w:color w:val="696700" w:themeColor="accent1" w:themeShade="BF"/>
    </w:rPr>
  </w:style>
  <w:style w:type="paragraph" w:styleId="Lohkoteksti">
    <w:name w:val="Block Text"/>
    <w:basedOn w:val="Normaali"/>
    <w:uiPriority w:val="6"/>
    <w:unhideWhenUsed/>
    <w:qFormat/>
    <w:pPr>
      <w:spacing w:line="276" w:lineRule="auto"/>
    </w:pPr>
  </w:style>
  <w:style w:type="paragraph" w:customStyle="1" w:styleId="Tapahtumanalaotsikko">
    <w:name w:val="Tapahtuman alaotsikko"/>
    <w:basedOn w:val="Normaali"/>
    <w:uiPriority w:val="7"/>
    <w:qFormat/>
    <w:rsid w:val="00CF2F93"/>
    <w:pPr>
      <w:spacing w:line="216" w:lineRule="auto"/>
    </w:pPr>
    <w:rPr>
      <w:rFonts w:asciiTheme="majorHAnsi" w:eastAsiaTheme="majorEastAsia" w:hAnsiTheme="majorHAnsi" w:cstheme="majorBidi"/>
      <w:caps/>
      <w:sz w:val="36"/>
    </w:rPr>
  </w:style>
  <w:style w:type="character" w:styleId="AvattuHyperlinkki">
    <w:name w:val="FollowedHyperlink"/>
    <w:basedOn w:val="Kappaleenoletusfontti"/>
    <w:uiPriority w:val="99"/>
    <w:semiHidden/>
    <w:unhideWhenUsed/>
    <w:rPr>
      <w:color w:val="1A1A1A" w:themeColor="text2"/>
      <w:u w:val="none"/>
    </w:rPr>
  </w:style>
  <w:style w:type="character" w:styleId="Paikkamerkkiteksti">
    <w:name w:val="Placeholder Text"/>
    <w:basedOn w:val="Kappaleenoletusfontti"/>
    <w:uiPriority w:val="99"/>
    <w:semiHidden/>
    <w:rsid w:val="00EE327C"/>
    <w:rPr>
      <w:color w:val="404040" w:themeColor="background2" w:themeShade="80"/>
    </w:rPr>
  </w:style>
  <w:style w:type="paragraph" w:styleId="Yltunniste">
    <w:name w:val="header"/>
    <w:basedOn w:val="Normaali"/>
    <w:link w:val="YltunnisteChar"/>
    <w:uiPriority w:val="99"/>
    <w:unhideWhenUsed/>
    <w:rsid w:val="00EE327C"/>
    <w:pPr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E327C"/>
  </w:style>
  <w:style w:type="paragraph" w:styleId="Alatunniste">
    <w:name w:val="footer"/>
    <w:basedOn w:val="Normaali"/>
    <w:link w:val="AlatunnisteChar"/>
    <w:uiPriority w:val="99"/>
    <w:unhideWhenUsed/>
    <w:rsid w:val="00501AF7"/>
    <w:pPr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01AF7"/>
  </w:style>
  <w:style w:type="paragraph" w:styleId="Seliteteksti">
    <w:name w:val="Balloon Text"/>
    <w:basedOn w:val="Normaali"/>
    <w:link w:val="Seliteteksti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F7E71"/>
    <w:rPr>
      <w:rFonts w:ascii="Segoe UI" w:hAnsi="Segoe UI" w:cs="Segoe UI"/>
      <w:sz w:val="22"/>
      <w:szCs w:val="18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5F7E71"/>
  </w:style>
  <w:style w:type="paragraph" w:styleId="Leipteksti">
    <w:name w:val="Body Text"/>
    <w:basedOn w:val="Normaali"/>
    <w:link w:val="LeiptekstiChar"/>
    <w:uiPriority w:val="99"/>
    <w:semiHidden/>
    <w:unhideWhenUsed/>
    <w:rsid w:val="005F7E71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5F7E71"/>
  </w:style>
  <w:style w:type="paragraph" w:styleId="Leipteksti2">
    <w:name w:val="Body Text 2"/>
    <w:basedOn w:val="Normaali"/>
    <w:link w:val="Leipteksti2Char"/>
    <w:uiPriority w:val="99"/>
    <w:semiHidden/>
    <w:unhideWhenUsed/>
    <w:rsid w:val="005F7E71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5F7E71"/>
  </w:style>
  <w:style w:type="paragraph" w:styleId="Leipteksti3">
    <w:name w:val="Body Text 3"/>
    <w:basedOn w:val="Normaali"/>
    <w:link w:val="Leipteksti3Char"/>
    <w:uiPriority w:val="99"/>
    <w:semiHidden/>
    <w:unhideWhenUsed/>
    <w:rsid w:val="005F7E71"/>
    <w:pPr>
      <w:spacing w:after="120"/>
    </w:pPr>
    <w:rPr>
      <w:sz w:val="22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5F7E71"/>
    <w:rPr>
      <w:sz w:val="22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5F7E71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5F7E71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5F7E71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5F7E71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5F7E71"/>
    <w:pPr>
      <w:spacing w:after="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5F7E71"/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5F7E71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5F7E71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5F7E71"/>
    <w:pPr>
      <w:spacing w:after="120"/>
      <w:ind w:left="360"/>
    </w:pPr>
    <w:rPr>
      <w:sz w:val="22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5F7E71"/>
    <w:rPr>
      <w:sz w:val="22"/>
      <w:szCs w:val="16"/>
    </w:rPr>
  </w:style>
  <w:style w:type="character" w:styleId="Kirjannimike">
    <w:name w:val="Book Title"/>
    <w:basedOn w:val="Kappaleenoletusfontti"/>
    <w:uiPriority w:val="33"/>
    <w:semiHidden/>
    <w:unhideWhenUsed/>
    <w:qFormat/>
    <w:rsid w:val="005F7E71"/>
    <w:rPr>
      <w:b/>
      <w:bCs/>
      <w:i/>
      <w:iCs/>
      <w:spacing w:val="5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5F7E71"/>
    <w:pPr>
      <w:spacing w:after="200" w:line="240" w:lineRule="auto"/>
    </w:pPr>
    <w:rPr>
      <w:i/>
      <w:iCs/>
      <w:color w:val="1A1A1A" w:themeColor="text2"/>
      <w:sz w:val="22"/>
      <w:szCs w:val="18"/>
    </w:rPr>
  </w:style>
  <w:style w:type="paragraph" w:styleId="Lopetus">
    <w:name w:val="Closing"/>
    <w:basedOn w:val="Normaali"/>
    <w:link w:val="Lopetus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5F7E71"/>
  </w:style>
  <w:style w:type="table" w:styleId="Vriksruudukko">
    <w:name w:val="Colorful Grid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</w:rPr>
      <w:tblPr/>
      <w:tcPr>
        <w:shd w:val="clear" w:color="auto" w:fill="FFFC6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C6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ED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ED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300" w:themeColor="accent1" w:themeShade="99"/>
          <w:insideV w:val="nil"/>
        </w:tcBorders>
        <w:shd w:val="clear" w:color="auto" w:fill="545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300" w:themeFill="accent1" w:themeFillShade="99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4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inviite">
    <w:name w:val="annotation reference"/>
    <w:basedOn w:val="Kappaleenoletusfontti"/>
    <w:uiPriority w:val="99"/>
    <w:semiHidden/>
    <w:unhideWhenUsed/>
    <w:rsid w:val="005F7E71"/>
    <w:rPr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F7E71"/>
    <w:rPr>
      <w:sz w:val="22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F7E7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F7E71"/>
    <w:rPr>
      <w:b/>
      <w:bCs/>
      <w:sz w:val="22"/>
    </w:rPr>
  </w:style>
  <w:style w:type="table" w:styleId="Tummaluettelo">
    <w:name w:val="Dark List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6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5F7E71"/>
  </w:style>
  <w:style w:type="character" w:customStyle="1" w:styleId="PivmrChar">
    <w:name w:val="Päivämäärä Char"/>
    <w:basedOn w:val="Kappaleenoletusfontti"/>
    <w:link w:val="Pivmr"/>
    <w:uiPriority w:val="99"/>
    <w:semiHidden/>
    <w:rsid w:val="005F7E71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5F7E71"/>
    <w:rPr>
      <w:rFonts w:ascii="Segoe UI" w:hAnsi="Segoe UI" w:cs="Segoe UI"/>
      <w:sz w:val="22"/>
      <w:szCs w:val="16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5F7E71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5F7E71"/>
  </w:style>
  <w:style w:type="character" w:styleId="Korostus">
    <w:name w:val="Emphasis"/>
    <w:basedOn w:val="Kappaleenoletusfontti"/>
    <w:uiPriority w:val="20"/>
    <w:semiHidden/>
    <w:unhideWhenUsed/>
    <w:qFormat/>
    <w:rsid w:val="005F7E71"/>
    <w:rPr>
      <w:i/>
      <w:iCs/>
    </w:rPr>
  </w:style>
  <w:style w:type="character" w:styleId="Loppuviitteenviite">
    <w:name w:val="endnote reference"/>
    <w:basedOn w:val="Kappaleenoletusfontti"/>
    <w:uiPriority w:val="99"/>
    <w:semiHidden/>
    <w:unhideWhenUsed/>
    <w:rsid w:val="005F7E71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5F7E71"/>
    <w:rPr>
      <w:sz w:val="22"/>
    </w:rPr>
  </w:style>
  <w:style w:type="paragraph" w:styleId="Kirjekuorenosoite">
    <w:name w:val="envelope address"/>
    <w:basedOn w:val="Normaali"/>
    <w:uiPriority w:val="99"/>
    <w:semiHidden/>
    <w:unhideWhenUsed/>
    <w:rsid w:val="005F7E7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sz w:val="22"/>
    </w:rPr>
  </w:style>
  <w:style w:type="character" w:styleId="Alaviitteenviite">
    <w:name w:val="footnote reference"/>
    <w:basedOn w:val="Kappaleenoletusfontti"/>
    <w:uiPriority w:val="99"/>
    <w:semiHidden/>
    <w:unhideWhenUsed/>
    <w:rsid w:val="005F7E71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5F7E71"/>
    <w:rPr>
      <w:sz w:val="22"/>
    </w:rPr>
  </w:style>
  <w:style w:type="table" w:styleId="Vaalearuudukkotaulukko1">
    <w:name w:val="Grid Table 1 Light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C6B" w:themeColor="accent1" w:themeTint="66"/>
        <w:left w:val="single" w:sz="4" w:space="0" w:color="FFFC6B" w:themeColor="accent1" w:themeTint="66"/>
        <w:bottom w:val="single" w:sz="4" w:space="0" w:color="FFFC6B" w:themeColor="accent1" w:themeTint="66"/>
        <w:right w:val="single" w:sz="4" w:space="0" w:color="FFFC6B" w:themeColor="accent1" w:themeTint="66"/>
        <w:insideH w:val="single" w:sz="4" w:space="0" w:color="FFFC6B" w:themeColor="accent1" w:themeTint="66"/>
        <w:insideV w:val="single" w:sz="4" w:space="0" w:color="FFFC6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FFFB21" w:themeColor="accent1" w:themeTint="99"/>
        <w:bottom w:val="single" w:sz="2" w:space="0" w:color="FFFB21" w:themeColor="accent1" w:themeTint="99"/>
        <w:insideH w:val="single" w:sz="2" w:space="0" w:color="FFFB21" w:themeColor="accent1" w:themeTint="99"/>
        <w:insideV w:val="single" w:sz="2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B2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6B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Otsikko2Char">
    <w:name w:val="Otsikko 2 Char"/>
    <w:basedOn w:val="Kappaleenoletusfontti"/>
    <w:link w:val="Otsikko2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8"/>
    <w:semiHidden/>
    <w:rsid w:val="00772F94"/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8"/>
    <w:semiHidden/>
    <w:rsid w:val="00772F94"/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8"/>
    <w:semiHidden/>
    <w:rsid w:val="00772F94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Otsikko9Char">
    <w:name w:val="Otsikko 9 Char"/>
    <w:basedOn w:val="Kappaleenoletusfontti"/>
    <w:link w:val="Otsikko9"/>
    <w:uiPriority w:val="8"/>
    <w:semiHidden/>
    <w:rsid w:val="00772F94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yymi">
    <w:name w:val="HTML Acronym"/>
    <w:basedOn w:val="Kappaleenoletusfontti"/>
    <w:uiPriority w:val="99"/>
    <w:semiHidden/>
    <w:unhideWhenUsed/>
    <w:rsid w:val="005F7E71"/>
  </w:style>
  <w:style w:type="paragraph" w:styleId="HTML-osoite">
    <w:name w:val="HTML Address"/>
    <w:basedOn w:val="Normaali"/>
    <w:link w:val="HTML-osoiteChar"/>
    <w:uiPriority w:val="99"/>
    <w:semiHidden/>
    <w:unhideWhenUsed/>
    <w:rsid w:val="005F7E71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5F7E71"/>
    <w:rPr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5F7E71"/>
    <w:rPr>
      <w:i/>
      <w:iCs/>
    </w:rPr>
  </w:style>
  <w:style w:type="character" w:styleId="HTML-koodi">
    <w:name w:val="HTML Code"/>
    <w:basedOn w:val="Kappaleenoletusfontti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-mrittely">
    <w:name w:val="HTML Definition"/>
    <w:basedOn w:val="Kappaleenoletusfontti"/>
    <w:uiPriority w:val="99"/>
    <w:semiHidden/>
    <w:unhideWhenUsed/>
    <w:rsid w:val="005F7E71"/>
    <w:rPr>
      <w:i/>
      <w:iCs/>
    </w:rPr>
  </w:style>
  <w:style w:type="character" w:styleId="HTML-nppimist">
    <w:name w:val="HTML Keyboard"/>
    <w:basedOn w:val="Kappaleenoletusfontti"/>
    <w:uiPriority w:val="99"/>
    <w:semiHidden/>
    <w:unhideWhenUsed/>
    <w:rsid w:val="005F7E71"/>
    <w:rPr>
      <w:rFonts w:ascii="Consolas" w:hAnsi="Consolas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5F7E71"/>
    <w:rPr>
      <w:rFonts w:ascii="Consolas" w:hAnsi="Consolas"/>
      <w:sz w:val="22"/>
    </w:rPr>
  </w:style>
  <w:style w:type="character" w:styleId="HTML-malli">
    <w:name w:val="HTML Sample"/>
    <w:basedOn w:val="Kappaleenoletusfontti"/>
    <w:uiPriority w:val="99"/>
    <w:semiHidden/>
    <w:unhideWhenUsed/>
    <w:rsid w:val="005F7E71"/>
    <w:rPr>
      <w:rFonts w:ascii="Consolas" w:hAnsi="Consolas"/>
      <w:sz w:val="24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5F7E71"/>
    <w:rPr>
      <w:i/>
      <w:iCs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280" w:hanging="28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560" w:hanging="28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840" w:hanging="28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1120" w:hanging="28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1400" w:hanging="28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1680" w:hanging="28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1960" w:hanging="28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2240" w:hanging="28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5F7E71"/>
    <w:pPr>
      <w:spacing w:line="240" w:lineRule="auto"/>
      <w:ind w:left="2520" w:hanging="28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5F7E71"/>
    <w:rPr>
      <w:rFonts w:asciiTheme="majorHAnsi" w:eastAsiaTheme="majorEastAsia" w:hAnsiTheme="majorHAnsi" w:cstheme="majorBidi"/>
      <w:b/>
      <w:bCs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EE327C"/>
    <w:rPr>
      <w:i/>
      <w:iCs/>
      <w:color w:val="6967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EE327C"/>
    <w:pPr>
      <w:pBdr>
        <w:top w:val="single" w:sz="4" w:space="10" w:color="8D8B00" w:themeColor="accent1"/>
        <w:bottom w:val="single" w:sz="4" w:space="10" w:color="8D8B00" w:themeColor="accent1"/>
      </w:pBdr>
      <w:spacing w:before="360" w:after="360"/>
      <w:ind w:left="864" w:right="864"/>
      <w:jc w:val="center"/>
    </w:pPr>
    <w:rPr>
      <w:i/>
      <w:iCs/>
      <w:color w:val="6967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EE327C"/>
    <w:rPr>
      <w:i/>
      <w:iCs/>
      <w:color w:val="696700" w:themeColor="accent1" w:themeShade="BF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EE327C"/>
    <w:rPr>
      <w:b/>
      <w:bCs/>
      <w:caps w:val="0"/>
      <w:smallCaps/>
      <w:color w:val="696700" w:themeColor="accent1" w:themeShade="BF"/>
      <w:spacing w:val="5"/>
    </w:rPr>
  </w:style>
  <w:style w:type="table" w:styleId="Vaalearuudukko">
    <w:name w:val="Light Grid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1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  <w:shd w:val="clear" w:color="auto" w:fill="FFFDA3" w:themeFill="accent1" w:themeFillTint="3F"/>
      </w:tcPr>
    </w:tblStylePr>
    <w:tblStylePr w:type="band2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5F7E7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5F7E71"/>
  </w:style>
  <w:style w:type="paragraph" w:styleId="Luettelo">
    <w:name w:val="List"/>
    <w:basedOn w:val="Normaali"/>
    <w:uiPriority w:val="99"/>
    <w:semiHidden/>
    <w:unhideWhenUsed/>
    <w:rsid w:val="005F7E71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5F7E71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5F7E71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5F7E71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5F7E71"/>
    <w:pPr>
      <w:ind w:left="1800" w:hanging="360"/>
      <w:contextualSpacing/>
    </w:pPr>
  </w:style>
  <w:style w:type="paragraph" w:styleId="Merkittyluettelo">
    <w:name w:val="List Bullet"/>
    <w:basedOn w:val="Normaali"/>
    <w:uiPriority w:val="99"/>
    <w:semiHidden/>
    <w:unhideWhenUsed/>
    <w:rsid w:val="005F7E71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5F7E71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5F7E71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5F7E71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5F7E71"/>
    <w:pPr>
      <w:numPr>
        <w:numId w:val="5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5F7E71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5F7E71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5F7E71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5F7E71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5F7E71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5F7E71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5F7E71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5F7E71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5F7E71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5F7E71"/>
    <w:pPr>
      <w:numPr>
        <w:numId w:val="10"/>
      </w:numPr>
      <w:contextualSpacing/>
    </w:pPr>
  </w:style>
  <w:style w:type="paragraph" w:styleId="Luettelokappale">
    <w:name w:val="List Paragraph"/>
    <w:basedOn w:val="Normaali"/>
    <w:uiPriority w:val="34"/>
    <w:semiHidden/>
    <w:unhideWhenUsed/>
    <w:qFormat/>
    <w:rsid w:val="005F7E71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bottom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D8B00" w:themeColor="accent1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B00" w:themeColor="accent1"/>
          <w:right w:val="single" w:sz="4" w:space="0" w:color="8D8B00" w:themeColor="accent1"/>
        </w:tcBorders>
      </w:tcPr>
    </w:tblStylePr>
    <w:tblStylePr w:type="band1Horz">
      <w:tblPr/>
      <w:tcPr>
        <w:tcBorders>
          <w:top w:val="single" w:sz="4" w:space="0" w:color="8D8B00" w:themeColor="accent1"/>
          <w:bottom w:val="single" w:sz="4" w:space="0" w:color="8D8B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B00" w:themeColor="accent1"/>
          <w:left w:val="nil"/>
        </w:tcBorders>
      </w:tcPr>
    </w:tblStylePr>
    <w:tblStylePr w:type="swCell">
      <w:tblPr/>
      <w:tcPr>
        <w:tcBorders>
          <w:top w:val="double" w:sz="4" w:space="0" w:color="8D8B00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B00" w:themeColor="accent1"/>
        <w:left w:val="single" w:sz="24" w:space="0" w:color="8D8B00" w:themeColor="accent1"/>
        <w:bottom w:val="single" w:sz="24" w:space="0" w:color="8D8B00" w:themeColor="accent1"/>
        <w:right w:val="single" w:sz="24" w:space="0" w:color="8D8B00" w:themeColor="accent1"/>
      </w:tblBorders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8D8B00" w:themeColor="accent1"/>
        <w:bottom w:val="single" w:sz="4" w:space="0" w:color="8D8B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D8B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B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B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B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B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unhideWhenUsed/>
    <w:rsid w:val="005F7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5F7E71"/>
    <w:rPr>
      <w:rFonts w:ascii="Consolas" w:hAnsi="Consolas"/>
      <w:sz w:val="22"/>
    </w:rPr>
  </w:style>
  <w:style w:type="table" w:styleId="Normaaliruudukko1">
    <w:name w:val="Medium Grid 1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  <w:insideV w:val="single" w:sz="8" w:space="0" w:color="E9E500" w:themeColor="accent1" w:themeTint="BF"/>
      </w:tblBorders>
    </w:tblPr>
    <w:tcPr>
      <w:shd w:val="clear" w:color="auto" w:fill="FFFDA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50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cPr>
      <w:shd w:val="clear" w:color="auto" w:fill="FFFDA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ED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B5" w:themeFill="accent1" w:themeFillTint="33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tcBorders>
          <w:insideH w:val="single" w:sz="6" w:space="0" w:color="8D8B00" w:themeColor="accent1"/>
          <w:insideV w:val="single" w:sz="6" w:space="0" w:color="8D8B00" w:themeColor="accent1"/>
        </w:tcBorders>
        <w:shd w:val="clear" w:color="auto" w:fill="FFFC4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DA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C4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C47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B00" w:themeColor="accen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shd w:val="clear" w:color="auto" w:fill="FFFDA3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B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B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B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DA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DA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5F7E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5F7E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ivli">
    <w:name w:val="No Spacing"/>
    <w:uiPriority w:val="19"/>
    <w:qFormat/>
    <w:rsid w:val="005F7E71"/>
    <w:pPr>
      <w:spacing w:line="240" w:lineRule="auto"/>
    </w:pPr>
  </w:style>
  <w:style w:type="paragraph" w:styleId="NormaaliWWW">
    <w:name w:val="Normal (Web)"/>
    <w:basedOn w:val="Normaali"/>
    <w:uiPriority w:val="99"/>
    <w:semiHidden/>
    <w:unhideWhenUsed/>
    <w:rsid w:val="005F7E71"/>
    <w:rPr>
      <w:rFonts w:ascii="Times New Roman" w:hAnsi="Times New Roman" w:cs="Times New Roman"/>
      <w:sz w:val="24"/>
      <w:szCs w:val="24"/>
    </w:rPr>
  </w:style>
  <w:style w:type="paragraph" w:styleId="Vakiosisennys">
    <w:name w:val="Normal Indent"/>
    <w:basedOn w:val="Normaali"/>
    <w:uiPriority w:val="99"/>
    <w:semiHidden/>
    <w:unhideWhenUsed/>
    <w:rsid w:val="005F7E71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5F7E71"/>
    <w:pPr>
      <w:spacing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5F7E71"/>
  </w:style>
  <w:style w:type="character" w:styleId="Sivunumero">
    <w:name w:val="page number"/>
    <w:basedOn w:val="Kappaleenoletusfontti"/>
    <w:uiPriority w:val="99"/>
    <w:semiHidden/>
    <w:unhideWhenUsed/>
    <w:rsid w:val="005F7E71"/>
  </w:style>
  <w:style w:type="table" w:styleId="Yksinkertainentaulukko1">
    <w:name w:val="Plain Table 1"/>
    <w:basedOn w:val="Normaalitaulukko"/>
    <w:uiPriority w:val="41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5F7E71"/>
    <w:rPr>
      <w:rFonts w:ascii="Consolas" w:hAnsi="Consolas"/>
      <w:sz w:val="22"/>
      <w:szCs w:val="21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5F7E71"/>
    <w:pPr>
      <w:spacing w:before="200" w:after="160"/>
      <w:ind w:left="864" w:right="864"/>
      <w:jc w:val="center"/>
    </w:pPr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5F7E71"/>
    <w:rPr>
      <w:i/>
      <w:iCs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5F7E71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5F7E71"/>
  </w:style>
  <w:style w:type="paragraph" w:styleId="Allekirjoitus">
    <w:name w:val="Signature"/>
    <w:basedOn w:val="Normaali"/>
    <w:link w:val="Allekirjoitus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5F7E71"/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qFormat/>
    <w:rsid w:val="005F7E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5F7E7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5F7E71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5F7E71"/>
    <w:rPr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5F7E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5F7E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5F7E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5F7E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5F7E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5F7E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5F7E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5F7E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5F7E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5F7E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5F7E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5F7E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5F7E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5F7E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5F7E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5F7E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5F7E7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5F7E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5F7E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5F7E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5F7E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5F7E71"/>
    <w:pPr>
      <w:ind w:left="280" w:hanging="28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5F7E71"/>
  </w:style>
  <w:style w:type="table" w:styleId="TaulukkoPerus">
    <w:name w:val="Table Professional"/>
    <w:basedOn w:val="Normaalitaulukko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5F7E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5F7E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5F7E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5F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5F7E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5F7E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5F7E71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5F7E71"/>
    <w:pPr>
      <w:spacing w:after="100"/>
      <w:ind w:left="28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5F7E71"/>
    <w:pPr>
      <w:spacing w:after="100"/>
      <w:ind w:left="56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5F7E71"/>
    <w:pPr>
      <w:spacing w:after="100"/>
      <w:ind w:left="84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5F7E71"/>
    <w:pPr>
      <w:spacing w:after="100"/>
      <w:ind w:left="112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5F7E71"/>
    <w:pPr>
      <w:spacing w:after="100"/>
      <w:ind w:left="14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5F7E71"/>
    <w:pPr>
      <w:spacing w:after="100"/>
      <w:ind w:left="168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5F7E71"/>
    <w:pPr>
      <w:spacing w:after="100"/>
      <w:ind w:left="196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5F7E71"/>
    <w:pPr>
      <w:spacing w:after="100"/>
      <w:ind w:left="224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5F7E71"/>
    <w:pPr>
      <w:outlineLvl w:val="9"/>
    </w:pPr>
    <w:rPr>
      <w:szCs w:val="32"/>
    </w:rPr>
  </w:style>
  <w:style w:type="paragraph" w:customStyle="1" w:styleId="Normaali1">
    <w:name w:val="Normaali1"/>
    <w:basedOn w:val="Normaali"/>
    <w:rsid w:val="004F0F1C"/>
    <w:pPr>
      <w:spacing w:after="160" w:line="276" w:lineRule="auto"/>
    </w:pPr>
    <w:rPr>
      <w:rFonts w:ascii="Aptos" w:hAnsi="Aptos" w:cs="Times New Roman"/>
      <w:color w:val="auto"/>
      <w:sz w:val="24"/>
      <w:szCs w:val="24"/>
      <w:lang w:eastAsia="fi-FI"/>
      <w14:ligatures w14:val="standardContextual"/>
    </w:rPr>
  </w:style>
  <w:style w:type="character" w:styleId="Hyperlinkki">
    <w:name w:val="Hyperlink"/>
    <w:basedOn w:val="Kappaleenoletusfontti"/>
    <w:uiPriority w:val="99"/>
    <w:unhideWhenUsed/>
    <w:rsid w:val="002A1951"/>
    <w:rPr>
      <w:color w:val="5F5F5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A1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istenaani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isa\AppData\Roaming\Microsoft\Templates\Yksinkertainen%20lehtinen.dotx" TargetMode="External"/></Relationships>
</file>

<file path=word/theme/theme1.xml><?xml version="1.0" encoding="utf-8"?>
<a:theme xmlns:a="http://schemas.openxmlformats.org/drawingml/2006/main" name="Office Theme">
  <a:themeElements>
    <a:clrScheme name="Student Flyer">
      <a:dk1>
        <a:sysClr val="windowText" lastClr="000000"/>
      </a:dk1>
      <a:lt1>
        <a:sysClr val="window" lastClr="FFFFFF"/>
      </a:lt1>
      <a:dk2>
        <a:srgbClr val="1A1A1A"/>
      </a:dk2>
      <a:lt2>
        <a:srgbClr val="808080"/>
      </a:lt2>
      <a:accent1>
        <a:srgbClr val="8D8B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B68D8-1C9D-42C5-9E3E-760FF701C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16192-2391-40FB-A908-5612C8391E1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F475157A-E9B3-40EC-9197-E1BF34BC9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Yksinkertainen lehtinen</Template>
  <TotalTime>51</TotalTime>
  <Pages>2</Pages>
  <Words>351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Kaisa Lauri</dc:creator>
  <cp:lastModifiedBy>Marja-riitta Tervahauta</cp:lastModifiedBy>
  <cp:revision>2</cp:revision>
  <dcterms:created xsi:type="dcterms:W3CDTF">2026-09-06T14:43:00Z</dcterms:created>
  <dcterms:modified xsi:type="dcterms:W3CDTF">2026-09-06T14:43:00Z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